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EB8" w:rsidRPr="004E757B" w:rsidRDefault="00934EB8">
      <w:pPr>
        <w:rPr>
          <w:sz w:val="36"/>
          <w:szCs w:val="36"/>
        </w:rPr>
      </w:pPr>
    </w:p>
    <w:p w:rsidR="00934EB8" w:rsidRPr="004E757B" w:rsidRDefault="00934EB8" w:rsidP="00E515B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OPONENTSKÝ </w:t>
      </w:r>
      <w:r w:rsidRPr="004E757B">
        <w:rPr>
          <w:b/>
          <w:bCs/>
          <w:sz w:val="32"/>
          <w:szCs w:val="32"/>
        </w:rPr>
        <w:t>POSUDEK BAKALÁŘSKÉ PRÁCE</w:t>
      </w:r>
    </w:p>
    <w:p w:rsidR="00934EB8" w:rsidRPr="004E757B" w:rsidRDefault="00934EB8">
      <w:pPr>
        <w:rPr>
          <w:sz w:val="36"/>
          <w:szCs w:val="36"/>
        </w:rPr>
      </w:pPr>
    </w:p>
    <w:tbl>
      <w:tblPr>
        <w:tblW w:w="9836" w:type="dxa"/>
        <w:tblInd w:w="-10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934EB8" w:rsidRPr="00DC2F66">
        <w:tc>
          <w:tcPr>
            <w:tcW w:w="1184" w:type="dxa"/>
          </w:tcPr>
          <w:p w:rsidR="00934EB8" w:rsidRPr="0003432C" w:rsidRDefault="00934EB8" w:rsidP="0003432C">
            <w:pPr>
              <w:ind w:right="72"/>
              <w:rPr>
                <w:b/>
                <w:bCs/>
              </w:rPr>
            </w:pPr>
            <w:r w:rsidRPr="0003432C">
              <w:rPr>
                <w:b/>
                <w:bCs/>
              </w:rPr>
              <w:t>Student:</w:t>
            </w:r>
          </w:p>
        </w:tc>
        <w:bookmarkStart w:id="0" w:name="Text2"/>
        <w:tc>
          <w:tcPr>
            <w:tcW w:w="3244" w:type="dxa"/>
            <w:gridSpan w:val="2"/>
          </w:tcPr>
          <w:p w:rsidR="00934EB8" w:rsidRPr="0003432C" w:rsidRDefault="00934EB8" w:rsidP="0003432C">
            <w:pPr>
              <w:tabs>
                <w:tab w:val="left" w:pos="396"/>
              </w:tabs>
              <w:ind w:right="72"/>
              <w:rPr>
                <w:b/>
                <w:bCs/>
              </w:rPr>
            </w:pPr>
            <w:r w:rsidRPr="0003432C">
              <w:rPr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r w:rsidRPr="0003432C">
              <w:rPr>
                <w:b/>
                <w:bCs/>
              </w:rPr>
              <w:instrText xml:space="preserve"> FORMTEXT </w:instrText>
            </w:r>
            <w:r w:rsidRPr="0003432C">
              <w:rPr>
                <w:b/>
                <w:bCs/>
              </w:rPr>
            </w:r>
            <w:r w:rsidRPr="0003432C"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REJDÍK MARTIN</w:t>
            </w:r>
            <w:r w:rsidRPr="0003432C">
              <w:rPr>
                <w:b/>
                <w:bCs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934EB8" w:rsidRPr="0003432C" w:rsidRDefault="00934EB8" w:rsidP="00DC2F66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Oponent:</w:t>
            </w:r>
          </w:p>
        </w:tc>
        <w:bookmarkStart w:id="1" w:name="Text3"/>
        <w:tc>
          <w:tcPr>
            <w:tcW w:w="4142" w:type="dxa"/>
            <w:gridSpan w:val="2"/>
          </w:tcPr>
          <w:p w:rsidR="00934EB8" w:rsidRPr="0003432C" w:rsidRDefault="00934EB8" w:rsidP="00DC2F66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r w:rsidRPr="0003432C">
              <w:rPr>
                <w:b/>
                <w:bCs/>
              </w:rPr>
              <w:instrText xml:space="preserve"> FORMTEXT </w:instrText>
            </w:r>
            <w:r w:rsidRPr="0003432C">
              <w:rPr>
                <w:b/>
                <w:bCs/>
              </w:rPr>
            </w:r>
            <w:r w:rsidRPr="0003432C"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doc. Ing. Luděk Lukáš, CSc.</w:t>
            </w:r>
            <w:r w:rsidRPr="0003432C">
              <w:rPr>
                <w:b/>
                <w:bCs/>
              </w:rPr>
              <w:fldChar w:fldCharType="end"/>
            </w:r>
            <w:bookmarkEnd w:id="1"/>
          </w:p>
        </w:tc>
      </w:tr>
      <w:tr w:rsidR="00934EB8" w:rsidRPr="00DC2F66">
        <w:tc>
          <w:tcPr>
            <w:tcW w:w="2079" w:type="dxa"/>
            <w:gridSpan w:val="2"/>
          </w:tcPr>
          <w:p w:rsidR="00934EB8" w:rsidRPr="00DC2F66" w:rsidRDefault="00934EB8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934EB8" w:rsidRPr="00DC2F66" w:rsidRDefault="00934EB8" w:rsidP="0003432C">
            <w:pPr>
              <w:ind w:right="72"/>
            </w:pPr>
          </w:p>
        </w:tc>
        <w:tc>
          <w:tcPr>
            <w:tcW w:w="1254" w:type="dxa"/>
          </w:tcPr>
          <w:p w:rsidR="00934EB8" w:rsidRPr="00DC2F66" w:rsidRDefault="00934EB8" w:rsidP="00DC2F66"/>
        </w:tc>
        <w:tc>
          <w:tcPr>
            <w:tcW w:w="2888" w:type="dxa"/>
          </w:tcPr>
          <w:p w:rsidR="00934EB8" w:rsidRPr="00DC2F66" w:rsidRDefault="00934EB8" w:rsidP="00DC2F66"/>
        </w:tc>
      </w:tr>
      <w:tr w:rsidR="00934EB8" w:rsidRPr="00DC2F66">
        <w:tc>
          <w:tcPr>
            <w:tcW w:w="2079" w:type="dxa"/>
            <w:gridSpan w:val="2"/>
          </w:tcPr>
          <w:p w:rsidR="00934EB8" w:rsidRPr="00DC2F66" w:rsidRDefault="00934EB8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934EB8" w:rsidRPr="0003432C" w:rsidRDefault="00934EB8" w:rsidP="00DC2F66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03432C">
              <w:rPr>
                <w:b/>
                <w:bCs/>
              </w:rPr>
              <w:instrText xml:space="preserve"> FORMDROPDOWN </w:instrText>
            </w:r>
            <w:r w:rsidRPr="0003432C">
              <w:rPr>
                <w:b/>
                <w:bCs/>
              </w:rPr>
            </w:r>
            <w:r w:rsidRPr="0003432C">
              <w:rPr>
                <w:b/>
                <w:bCs/>
              </w:rPr>
              <w:fldChar w:fldCharType="end"/>
            </w:r>
            <w:bookmarkEnd w:id="2"/>
          </w:p>
        </w:tc>
      </w:tr>
      <w:tr w:rsidR="00934EB8" w:rsidRPr="00DC2F66">
        <w:tc>
          <w:tcPr>
            <w:tcW w:w="2079" w:type="dxa"/>
            <w:gridSpan w:val="2"/>
          </w:tcPr>
          <w:p w:rsidR="00934EB8" w:rsidRPr="00DC2F66" w:rsidRDefault="00934EB8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934EB8" w:rsidRPr="0003432C" w:rsidRDefault="00934EB8" w:rsidP="00DC2F66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Pr="0003432C">
              <w:rPr>
                <w:b/>
                <w:bCs/>
              </w:rPr>
              <w:instrText xml:space="preserve"> FORMDROPDOWN </w:instrText>
            </w:r>
            <w:r w:rsidRPr="0003432C">
              <w:rPr>
                <w:b/>
                <w:bCs/>
              </w:rPr>
            </w:r>
            <w:r w:rsidRPr="0003432C">
              <w:rPr>
                <w:b/>
                <w:bCs/>
              </w:rPr>
              <w:fldChar w:fldCharType="end"/>
            </w:r>
            <w:bookmarkEnd w:id="3"/>
          </w:p>
        </w:tc>
      </w:tr>
      <w:tr w:rsidR="00934EB8" w:rsidRPr="00DC2F66">
        <w:tc>
          <w:tcPr>
            <w:tcW w:w="2079" w:type="dxa"/>
            <w:gridSpan w:val="2"/>
          </w:tcPr>
          <w:p w:rsidR="00934EB8" w:rsidRPr="00DC2F66" w:rsidRDefault="00934EB8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934EB8" w:rsidRPr="0003432C" w:rsidRDefault="00934EB8" w:rsidP="0003432C">
            <w:pPr>
              <w:ind w:right="72"/>
              <w:rPr>
                <w:b/>
                <w:bCs/>
              </w:rPr>
            </w:pPr>
            <w:r w:rsidRPr="0003432C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Pr="0003432C">
              <w:rPr>
                <w:b/>
                <w:bCs/>
              </w:rPr>
              <w:instrText xml:space="preserve"> FORMDROPDOWN </w:instrText>
            </w:r>
            <w:r w:rsidRPr="0003432C">
              <w:rPr>
                <w:b/>
                <w:bCs/>
              </w:rPr>
            </w:r>
            <w:r w:rsidRPr="0003432C">
              <w:rPr>
                <w:b/>
                <w:bCs/>
              </w:rPr>
              <w:fldChar w:fldCharType="end"/>
            </w:r>
          </w:p>
        </w:tc>
        <w:tc>
          <w:tcPr>
            <w:tcW w:w="1254" w:type="dxa"/>
          </w:tcPr>
          <w:p w:rsidR="00934EB8" w:rsidRPr="00DC2F66" w:rsidRDefault="00934EB8" w:rsidP="00DC2F66"/>
        </w:tc>
        <w:tc>
          <w:tcPr>
            <w:tcW w:w="2888" w:type="dxa"/>
          </w:tcPr>
          <w:p w:rsidR="00934EB8" w:rsidRPr="00DC2F66" w:rsidRDefault="00934EB8" w:rsidP="00DC2F66"/>
        </w:tc>
      </w:tr>
      <w:tr w:rsidR="00934EB8" w:rsidRPr="00DC2F66">
        <w:tc>
          <w:tcPr>
            <w:tcW w:w="2079" w:type="dxa"/>
            <w:gridSpan w:val="2"/>
          </w:tcPr>
          <w:p w:rsidR="00934EB8" w:rsidRPr="00DC2F66" w:rsidRDefault="00934EB8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934EB8" w:rsidRPr="00DC2F66" w:rsidRDefault="00934EB8" w:rsidP="0003432C">
            <w:pPr>
              <w:ind w:right="72"/>
            </w:pPr>
          </w:p>
        </w:tc>
        <w:tc>
          <w:tcPr>
            <w:tcW w:w="1254" w:type="dxa"/>
          </w:tcPr>
          <w:p w:rsidR="00934EB8" w:rsidRPr="00DC2F66" w:rsidRDefault="00934EB8" w:rsidP="00DC2F66"/>
        </w:tc>
        <w:tc>
          <w:tcPr>
            <w:tcW w:w="2888" w:type="dxa"/>
          </w:tcPr>
          <w:p w:rsidR="00934EB8" w:rsidRPr="00DC2F66" w:rsidRDefault="00934EB8" w:rsidP="00DC2F66"/>
        </w:tc>
      </w:tr>
      <w:tr w:rsidR="00934EB8" w:rsidRPr="00DC2F66">
        <w:tc>
          <w:tcPr>
            <w:tcW w:w="2079" w:type="dxa"/>
            <w:gridSpan w:val="2"/>
          </w:tcPr>
          <w:p w:rsidR="00934EB8" w:rsidRPr="00DC2F66" w:rsidRDefault="00934EB8" w:rsidP="0003432C">
            <w:pPr>
              <w:ind w:right="72"/>
            </w:pPr>
            <w:r w:rsidRPr="00DC2F66">
              <w:t>Téma bakalářské práce:</w:t>
            </w:r>
          </w:p>
        </w:tc>
        <w:bookmarkStart w:id="4" w:name="Text1"/>
        <w:tc>
          <w:tcPr>
            <w:tcW w:w="7757" w:type="dxa"/>
            <w:gridSpan w:val="4"/>
          </w:tcPr>
          <w:p w:rsidR="00934EB8" w:rsidRPr="0003432C" w:rsidRDefault="00934EB8" w:rsidP="00DC2F66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03432C">
              <w:rPr>
                <w:b/>
                <w:bCs/>
              </w:rPr>
              <w:instrText xml:space="preserve"> FORMTEXT </w:instrText>
            </w:r>
            <w:r w:rsidRPr="0003432C">
              <w:rPr>
                <w:b/>
                <w:bCs/>
              </w:rPr>
            </w:r>
            <w:r w:rsidRPr="0003432C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Vyhledávání odposlechových prostředků s využitím detektoru nelineárních přechodů</w:t>
            </w:r>
            <w:r w:rsidRPr="0003432C">
              <w:rPr>
                <w:b/>
                <w:bCs/>
              </w:rPr>
              <w:fldChar w:fldCharType="end"/>
            </w:r>
            <w:bookmarkEnd w:id="4"/>
          </w:p>
        </w:tc>
      </w:tr>
    </w:tbl>
    <w:p w:rsidR="00934EB8" w:rsidRDefault="00934EB8"/>
    <w:tbl>
      <w:tblPr>
        <w:tblW w:w="9856" w:type="dxa"/>
        <w:tblInd w:w="-10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934EB8">
        <w:tc>
          <w:tcPr>
            <w:tcW w:w="6876" w:type="dxa"/>
            <w:gridSpan w:val="2"/>
          </w:tcPr>
          <w:p w:rsidR="00934EB8" w:rsidRPr="0003432C" w:rsidRDefault="00934EB8" w:rsidP="00D1654C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Hodnocení práce:</w:t>
            </w:r>
          </w:p>
        </w:tc>
        <w:tc>
          <w:tcPr>
            <w:tcW w:w="446" w:type="dxa"/>
          </w:tcPr>
          <w:p w:rsidR="00934EB8" w:rsidRPr="0003432C" w:rsidRDefault="00934EB8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A</w:t>
            </w:r>
          </w:p>
        </w:tc>
        <w:tc>
          <w:tcPr>
            <w:tcW w:w="446" w:type="dxa"/>
          </w:tcPr>
          <w:p w:rsidR="00934EB8" w:rsidRPr="0003432C" w:rsidRDefault="00934EB8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B</w:t>
            </w:r>
          </w:p>
        </w:tc>
        <w:tc>
          <w:tcPr>
            <w:tcW w:w="446" w:type="dxa"/>
          </w:tcPr>
          <w:p w:rsidR="00934EB8" w:rsidRPr="0003432C" w:rsidRDefault="00934EB8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C</w:t>
            </w:r>
          </w:p>
        </w:tc>
        <w:tc>
          <w:tcPr>
            <w:tcW w:w="446" w:type="dxa"/>
          </w:tcPr>
          <w:p w:rsidR="00934EB8" w:rsidRPr="0003432C" w:rsidRDefault="00934EB8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D</w:t>
            </w:r>
          </w:p>
        </w:tc>
        <w:tc>
          <w:tcPr>
            <w:tcW w:w="446" w:type="dxa"/>
          </w:tcPr>
          <w:p w:rsidR="00934EB8" w:rsidRPr="0003432C" w:rsidRDefault="00934EB8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E</w:t>
            </w:r>
          </w:p>
        </w:tc>
        <w:tc>
          <w:tcPr>
            <w:tcW w:w="750" w:type="dxa"/>
          </w:tcPr>
          <w:p w:rsidR="00934EB8" w:rsidRPr="0003432C" w:rsidRDefault="00934EB8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F</w:t>
            </w:r>
          </w:p>
        </w:tc>
      </w:tr>
      <w:tr w:rsidR="00934EB8">
        <w:tc>
          <w:tcPr>
            <w:tcW w:w="516" w:type="dxa"/>
          </w:tcPr>
          <w:p w:rsidR="00934EB8" w:rsidRDefault="00934EB8"/>
        </w:tc>
        <w:tc>
          <w:tcPr>
            <w:tcW w:w="6360" w:type="dxa"/>
          </w:tcPr>
          <w:p w:rsidR="00934EB8" w:rsidRDefault="00934EB8"/>
        </w:tc>
        <w:tc>
          <w:tcPr>
            <w:tcW w:w="2980" w:type="dxa"/>
            <w:gridSpan w:val="6"/>
          </w:tcPr>
          <w:p w:rsidR="00934EB8" w:rsidRPr="0003432C" w:rsidRDefault="00934EB8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934EB8" w:rsidRPr="0003432C" w:rsidRDefault="00934EB8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934EB8">
        <w:tc>
          <w:tcPr>
            <w:tcW w:w="516" w:type="dxa"/>
          </w:tcPr>
          <w:p w:rsidR="00934EB8" w:rsidRDefault="00934EB8" w:rsidP="00D1654C">
            <w:r>
              <w:t>1.</w:t>
            </w:r>
          </w:p>
        </w:tc>
        <w:tc>
          <w:tcPr>
            <w:tcW w:w="6360" w:type="dxa"/>
          </w:tcPr>
          <w:p w:rsidR="00934EB8" w:rsidRDefault="00934EB8" w:rsidP="00D1654C">
            <w:r>
              <w:t>Obtížnost zadaného úkolu</w:t>
            </w:r>
          </w:p>
        </w:tc>
        <w:bookmarkStart w:id="5" w:name="Zaškrtávací1"/>
        <w:tc>
          <w:tcPr>
            <w:tcW w:w="446" w:type="dxa"/>
          </w:tcPr>
          <w:p w:rsidR="00934EB8" w:rsidRPr="00C85429" w:rsidRDefault="00934EB8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bookmarkStart w:id="6" w:name="Zaškrtávací3"/>
        <w:tc>
          <w:tcPr>
            <w:tcW w:w="446" w:type="dxa"/>
          </w:tcPr>
          <w:p w:rsidR="00934EB8" w:rsidRPr="00C85429" w:rsidRDefault="00934EB8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c>
          <w:tcPr>
            <w:tcW w:w="516" w:type="dxa"/>
          </w:tcPr>
          <w:p w:rsidR="00934EB8" w:rsidRDefault="00934EB8">
            <w:r>
              <w:t>2.</w:t>
            </w:r>
          </w:p>
        </w:tc>
        <w:tc>
          <w:tcPr>
            <w:tcW w:w="6360" w:type="dxa"/>
          </w:tcPr>
          <w:p w:rsidR="00934EB8" w:rsidRDefault="00934EB8">
            <w:r>
              <w:t>Splnění všech bodů zadání</w:t>
            </w:r>
          </w:p>
        </w:tc>
        <w:tc>
          <w:tcPr>
            <w:tcW w:w="446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934E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934EB8" w:rsidRDefault="00934EB8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934EB8" w:rsidRPr="00C85429" w:rsidRDefault="00934EB8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934EB8" w:rsidRDefault="00934EB8" w:rsidP="00D1654C"/>
    <w:tbl>
      <w:tblPr>
        <w:tblW w:w="9856" w:type="dxa"/>
        <w:tblInd w:w="-10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934EB8">
        <w:tc>
          <w:tcPr>
            <w:tcW w:w="6951" w:type="dxa"/>
          </w:tcPr>
          <w:p w:rsidR="00934EB8" w:rsidRPr="0003432C" w:rsidRDefault="00934EB8" w:rsidP="00D1654C">
            <w:pPr>
              <w:rPr>
                <w:b/>
                <w:bCs/>
              </w:rPr>
            </w:pPr>
            <w:r w:rsidRPr="0003432C">
              <w:rPr>
                <w:b/>
                <w:bCs/>
              </w:rPr>
              <w:t>Celkové hodnocení práce:</w:t>
            </w:r>
          </w:p>
        </w:tc>
        <w:tc>
          <w:tcPr>
            <w:tcW w:w="430" w:type="dxa"/>
          </w:tcPr>
          <w:p w:rsidR="00934EB8" w:rsidRPr="0003432C" w:rsidRDefault="00934EB8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934EB8" w:rsidRPr="0003432C" w:rsidRDefault="00934EB8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934EB8" w:rsidRPr="0003432C" w:rsidRDefault="00934EB8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934EB8" w:rsidRPr="0003432C" w:rsidRDefault="00934EB8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934EB8" w:rsidRPr="0003432C" w:rsidRDefault="00934EB8" w:rsidP="00D1654C">
            <w:pPr>
              <w:rPr>
                <w:b/>
                <w:bCs/>
              </w:rPr>
            </w:pPr>
          </w:p>
        </w:tc>
        <w:tc>
          <w:tcPr>
            <w:tcW w:w="755" w:type="dxa"/>
          </w:tcPr>
          <w:p w:rsidR="00934EB8" w:rsidRPr="0003432C" w:rsidRDefault="00934EB8" w:rsidP="00D1654C">
            <w:pPr>
              <w:rPr>
                <w:b/>
                <w:bCs/>
              </w:rPr>
            </w:pPr>
          </w:p>
        </w:tc>
      </w:tr>
    </w:tbl>
    <w:p w:rsidR="00934EB8" w:rsidRDefault="00934EB8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oponent dle svého uvážení dle klasifikační stupnice ECTS: </w:t>
      </w:r>
      <w:r>
        <w:br/>
        <w:t xml:space="preserve">A – výborně, B – velmi dobře, C – dobře, D – uspokojivě, E – dostatečně , F – nedostatečně. </w:t>
      </w:r>
      <w:r>
        <w:br/>
        <w:t>Stupeň F znamená též „nedoporučuji práci k obhajobě“.</w:t>
      </w:r>
    </w:p>
    <w:tbl>
      <w:tblPr>
        <w:tblW w:w="98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934EB8">
        <w:tc>
          <w:tcPr>
            <w:tcW w:w="9856" w:type="dxa"/>
          </w:tcPr>
          <w:p w:rsidR="00934EB8" w:rsidRPr="0003432C" w:rsidRDefault="00934EB8" w:rsidP="0003432C">
            <w:pPr>
              <w:spacing w:before="120"/>
              <w:jc w:val="center"/>
              <w:rPr>
                <w:b/>
                <w:bCs/>
              </w:rPr>
            </w:pPr>
            <w:r w:rsidRPr="0003432C">
              <w:rPr>
                <w:b/>
                <w:bCs/>
              </w:rPr>
              <w:t xml:space="preserve">Předloženou bakalářskou práci </w:t>
            </w:r>
            <w:bookmarkStart w:id="7" w:name="Rozevírací4"/>
            <w:r w:rsidRPr="0003432C">
              <w:rPr>
                <w:b/>
                <w:bCs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r w:rsidRPr="0003432C">
              <w:rPr>
                <w:b/>
                <w:bCs/>
              </w:rPr>
              <w:instrText xml:space="preserve"> FORMDROPDOWN </w:instrText>
            </w:r>
            <w:r w:rsidRPr="0003432C">
              <w:rPr>
                <w:b/>
                <w:bCs/>
              </w:rPr>
            </w:r>
            <w:r w:rsidRPr="0003432C">
              <w:rPr>
                <w:b/>
                <w:bCs/>
              </w:rPr>
              <w:fldChar w:fldCharType="end"/>
            </w:r>
            <w:bookmarkEnd w:id="7"/>
            <w:r w:rsidRPr="0003432C">
              <w:rPr>
                <w:b/>
                <w:bCs/>
              </w:rPr>
              <w:t xml:space="preserve"> k obhajobě a navrhuji hodnocení</w:t>
            </w:r>
          </w:p>
          <w:bookmarkStart w:id="8" w:name="Rozevírací3"/>
          <w:p w:rsidR="00934EB8" w:rsidRPr="0003432C" w:rsidRDefault="00934EB8" w:rsidP="0003432C">
            <w:pPr>
              <w:spacing w:before="40"/>
              <w:jc w:val="center"/>
              <w:rPr>
                <w:b/>
                <w:bCs/>
                <w:sz w:val="28"/>
                <w:szCs w:val="28"/>
              </w:rPr>
            </w:pPr>
            <w:r w:rsidRPr="0003432C">
              <w:rPr>
                <w:b/>
                <w:bCs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03432C">
              <w:rPr>
                <w:b/>
                <w:bCs/>
                <w:sz w:val="28"/>
                <w:szCs w:val="28"/>
              </w:rPr>
              <w:instrText xml:space="preserve"> FORMDROPDOWN </w:instrText>
            </w:r>
            <w:r w:rsidRPr="0003432C">
              <w:rPr>
                <w:b/>
                <w:bCs/>
                <w:sz w:val="28"/>
                <w:szCs w:val="28"/>
              </w:rPr>
            </w:r>
            <w:r w:rsidRPr="0003432C">
              <w:rPr>
                <w:b/>
                <w:bCs/>
                <w:sz w:val="28"/>
                <w:szCs w:val="28"/>
              </w:rPr>
              <w:fldChar w:fldCharType="end"/>
            </w:r>
            <w:bookmarkEnd w:id="8"/>
            <w:r w:rsidRPr="0003432C">
              <w:rPr>
                <w:b/>
                <w:bCs/>
                <w:sz w:val="28"/>
                <w:szCs w:val="28"/>
              </w:rPr>
              <w:t>.</w:t>
            </w:r>
          </w:p>
          <w:p w:rsidR="00934EB8" w:rsidRPr="0003432C" w:rsidRDefault="00934EB8" w:rsidP="0003432C">
            <w:pPr>
              <w:spacing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03432C">
              <w:rPr>
                <w:b/>
                <w:bCs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bCs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934EB8" w:rsidRDefault="00934EB8"/>
    <w:p w:rsidR="00934EB8" w:rsidRPr="00E94422" w:rsidRDefault="00934EB8">
      <w:pPr>
        <w:rPr>
          <w:b/>
          <w:bCs/>
        </w:rPr>
      </w:pPr>
      <w:r w:rsidRPr="00E94422">
        <w:rPr>
          <w:b/>
          <w:bCs/>
        </w:rPr>
        <w:t>Otázky k obhajobě:</w:t>
      </w:r>
    </w:p>
    <w:bookmarkStart w:id="9" w:name="Text4"/>
    <w:p w:rsidR="00934EB8" w:rsidRDefault="00934EB8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r>
        <w:instrText xml:space="preserve"> FORMTEXT </w:instrText>
      </w:r>
      <w:r>
        <w:fldChar w:fldCharType="separate"/>
      </w:r>
      <w:r>
        <w:t>Vysvětlete, v čem spočívají klady a zápory použití NLJD v obranně technických prohlídkách.</w:t>
      </w:r>
      <w:r>
        <w:rPr>
          <w:noProof/>
        </w:rPr>
        <w:t xml:space="preserve"> </w:t>
      </w:r>
      <w:r>
        <w:fldChar w:fldCharType="end"/>
      </w:r>
      <w:bookmarkEnd w:id="9"/>
    </w:p>
    <w:p w:rsidR="00934EB8" w:rsidRDefault="00934EB8" w:rsidP="004E757B"/>
    <w:p w:rsidR="00934EB8" w:rsidRDefault="00934EB8" w:rsidP="004E757B">
      <w:pPr>
        <w:sectPr w:rsidR="00934EB8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934EB8" w:rsidRPr="00E94422" w:rsidRDefault="00934EB8">
      <w:pPr>
        <w:rPr>
          <w:b/>
          <w:bCs/>
        </w:rPr>
      </w:pPr>
      <w:r w:rsidRPr="00E94422">
        <w:rPr>
          <w:b/>
          <w:bCs/>
        </w:rPr>
        <w:t>Další připomínky, vyjádření, náměty k obhajobě práce (možno pokračovat i na další stránce):</w:t>
      </w:r>
    </w:p>
    <w:p w:rsidR="00934EB8" w:rsidRDefault="00934EB8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>
        <w:instrText xml:space="preserve"> FORMTEXT </w:instrText>
      </w:r>
      <w:r>
        <w:fldChar w:fldCharType="separate"/>
      </w:r>
      <w:r>
        <w:t>Bakalářská práce analyzuje současný stav detektorů nelineárních přechodů, využívaných při vyhledávání elektronických zařízení v exponovaných prostorech. Po technické stránce se jedná o zdařilou práci. Její úroveň snižují gramatické a formální nepřesnosti.</w:t>
      </w:r>
      <w:r>
        <w:fldChar w:fldCharType="end"/>
      </w:r>
    </w:p>
    <w:p w:rsidR="00934EB8" w:rsidRDefault="00934EB8"/>
    <w:p w:rsidR="00934EB8" w:rsidRDefault="00934EB8"/>
    <w:p w:rsidR="00934EB8" w:rsidRDefault="00934EB8">
      <w:r>
        <w:t>Datum</w:t>
      </w:r>
      <w:r>
        <w:tab/>
      </w:r>
      <w:r>
        <w:tab/>
      </w:r>
      <w:bookmarkStart w:id="10" w:name="Text5"/>
      <w:r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r>
        <w:instrText xml:space="preserve"> FORMTEXT </w:instrText>
      </w:r>
      <w:r>
        <w:fldChar w:fldCharType="separate"/>
      </w:r>
      <w:r>
        <w:t>20</w:t>
      </w:r>
      <w:r>
        <w:rPr>
          <w:noProof/>
        </w:rPr>
        <w:t>. 5. 2010</w:t>
      </w:r>
      <w:r>
        <w:fldChar w:fldCharType="end"/>
      </w:r>
      <w:bookmarkEnd w:id="10"/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sectPr w:rsidR="00934EB8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EB8" w:rsidRDefault="00934EB8">
      <w:r>
        <w:separator/>
      </w:r>
    </w:p>
  </w:endnote>
  <w:endnote w:type="continuationSeparator" w:id="1">
    <w:p w:rsidR="00934EB8" w:rsidRDefault="00934E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EB8" w:rsidRDefault="00934EB8">
      <w:r>
        <w:separator/>
      </w:r>
    </w:p>
  </w:footnote>
  <w:footnote w:type="continuationSeparator" w:id="1">
    <w:p w:rsidR="00934EB8" w:rsidRDefault="00934E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EB8" w:rsidRDefault="00934EB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35.5pt;height:36pt" o:allowoverlap="f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EB8" w:rsidRDefault="00934EB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432C"/>
    <w:rsid w:val="0003579D"/>
    <w:rsid w:val="00066414"/>
    <w:rsid w:val="00100F2F"/>
    <w:rsid w:val="00101BE7"/>
    <w:rsid w:val="00146760"/>
    <w:rsid w:val="00161909"/>
    <w:rsid w:val="0019658E"/>
    <w:rsid w:val="001D799C"/>
    <w:rsid w:val="00226584"/>
    <w:rsid w:val="00261F5C"/>
    <w:rsid w:val="002624B0"/>
    <w:rsid w:val="002B3DC6"/>
    <w:rsid w:val="002C1668"/>
    <w:rsid w:val="003377F1"/>
    <w:rsid w:val="003B5027"/>
    <w:rsid w:val="003F3CAD"/>
    <w:rsid w:val="004113B8"/>
    <w:rsid w:val="0049043C"/>
    <w:rsid w:val="004E757B"/>
    <w:rsid w:val="004F4E04"/>
    <w:rsid w:val="00546BA7"/>
    <w:rsid w:val="005568A1"/>
    <w:rsid w:val="0056598A"/>
    <w:rsid w:val="005E02E9"/>
    <w:rsid w:val="00680F74"/>
    <w:rsid w:val="006C15E7"/>
    <w:rsid w:val="006E74A4"/>
    <w:rsid w:val="006F0FA5"/>
    <w:rsid w:val="00716153"/>
    <w:rsid w:val="00741C12"/>
    <w:rsid w:val="00745F67"/>
    <w:rsid w:val="008036F4"/>
    <w:rsid w:val="00806CFB"/>
    <w:rsid w:val="00827570"/>
    <w:rsid w:val="0083755A"/>
    <w:rsid w:val="008510C7"/>
    <w:rsid w:val="00874329"/>
    <w:rsid w:val="00875CA8"/>
    <w:rsid w:val="00906F28"/>
    <w:rsid w:val="00934EB8"/>
    <w:rsid w:val="009E045B"/>
    <w:rsid w:val="00A0142B"/>
    <w:rsid w:val="00A46BE6"/>
    <w:rsid w:val="00A86173"/>
    <w:rsid w:val="00AC671B"/>
    <w:rsid w:val="00AF1FA7"/>
    <w:rsid w:val="00B6605B"/>
    <w:rsid w:val="00BF5527"/>
    <w:rsid w:val="00C10A67"/>
    <w:rsid w:val="00C1363E"/>
    <w:rsid w:val="00C85429"/>
    <w:rsid w:val="00CA1A32"/>
    <w:rsid w:val="00CC0953"/>
    <w:rsid w:val="00CE5B25"/>
    <w:rsid w:val="00CE60EA"/>
    <w:rsid w:val="00D1654C"/>
    <w:rsid w:val="00D22173"/>
    <w:rsid w:val="00D23C4A"/>
    <w:rsid w:val="00D73FF9"/>
    <w:rsid w:val="00D97D18"/>
    <w:rsid w:val="00DC177D"/>
    <w:rsid w:val="00DC2F66"/>
    <w:rsid w:val="00DE0425"/>
    <w:rsid w:val="00DF05B5"/>
    <w:rsid w:val="00E400B1"/>
    <w:rsid w:val="00E515B9"/>
    <w:rsid w:val="00E54DA6"/>
    <w:rsid w:val="00E94422"/>
    <w:rsid w:val="00F05991"/>
    <w:rsid w:val="00F1081B"/>
    <w:rsid w:val="00FF5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17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1F5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61F5C"/>
    <w:rPr>
      <w:sz w:val="24"/>
      <w:szCs w:val="24"/>
    </w:rPr>
  </w:style>
  <w:style w:type="table" w:styleId="TableGrid">
    <w:name w:val="Table Grid"/>
    <w:basedOn w:val="TableNormal"/>
    <w:uiPriority w:val="99"/>
    <w:rsid w:val="00E515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451</Words>
  <Characters>2662</Characters>
  <Application>Microsoft Office Outlook</Application>
  <DocSecurity>0</DocSecurity>
  <Lines>0</Lines>
  <Paragraphs>0</Paragraphs>
  <ScaleCrop>false</ScaleCrop>
  <Company>FAI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gargulakova</cp:lastModifiedBy>
  <cp:revision>2</cp:revision>
  <cp:lastPrinted>2010-05-20T14:47:00Z</cp:lastPrinted>
  <dcterms:created xsi:type="dcterms:W3CDTF">2010-05-24T11:25:00Z</dcterms:created>
  <dcterms:modified xsi:type="dcterms:W3CDTF">2010-05-24T11:25:00Z</dcterms:modified>
</cp:coreProperties>
</file>