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3BC" w:rsidRPr="003E0EA3" w:rsidRDefault="002103BC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2103BC" w:rsidRPr="003E0EA3" w:rsidRDefault="002103BC" w:rsidP="00672AA6">
      <w:pPr>
        <w:jc w:val="center"/>
      </w:pPr>
      <w:r w:rsidRPr="003E0EA3">
        <w:t>Univerzita Tomáše Bati ve Zlíně</w:t>
      </w:r>
    </w:p>
    <w:p w:rsidR="002103BC" w:rsidRPr="003E0EA3" w:rsidRDefault="002103BC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2103BC" w:rsidRPr="003E0EA3" w:rsidRDefault="002103BC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2103BC" w:rsidRPr="003E0EA3" w:rsidRDefault="002103BC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Stanislav Julíček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Ing. </w:t>
      </w:r>
      <w:r>
        <w:rPr>
          <w:rFonts w:cs="Arial"/>
          <w:noProof/>
        </w:rPr>
        <w:t>Martin Mikeska Ph.D.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2103BC" w:rsidRPr="003E0EA3" w:rsidRDefault="002103BC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2103BC" w:rsidRPr="003E0EA3" w:rsidRDefault="002103BC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Analýza přínosu Content management systému (CMS) pro malé a střední podniky</w:t>
      </w:r>
      <w:r>
        <w:rPr>
          <w:rFonts w:cs="Arial"/>
        </w:rPr>
        <w:fldChar w:fldCharType="end"/>
      </w:r>
      <w:bookmarkEnd w:id="8"/>
    </w:p>
    <w:p w:rsidR="002103BC" w:rsidRDefault="002103BC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2103BC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2103BC" w:rsidRPr="0024228F" w:rsidRDefault="002103BC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2103BC" w:rsidRPr="003E0EA3" w:rsidRDefault="002103BC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3BC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2103BC" w:rsidRPr="003E0EA3" w:rsidRDefault="002103B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2103B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3BC" w:rsidRPr="003E0EA3" w:rsidRDefault="002103B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2103BC" w:rsidRPr="003E0EA3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2103BC" w:rsidTr="007B45F6">
        <w:trPr>
          <w:trHeight w:val="6804"/>
        </w:trPr>
        <w:tc>
          <w:tcPr>
            <w:tcW w:w="9212" w:type="dxa"/>
          </w:tcPr>
          <w:bookmarkStart w:id="39" w:name="Text44"/>
          <w:p w:rsidR="002103BC" w:rsidRPr="007B45F6" w:rsidRDefault="002103BC" w:rsidP="000E19B1">
            <w:pPr>
              <w:rPr>
                <w:rFonts w:cs="Arial"/>
                <w:noProof/>
              </w:rPr>
            </w:pPr>
            <w:r w:rsidRPr="007B45F6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B45F6">
              <w:rPr>
                <w:rFonts w:cs="Arial"/>
              </w:rPr>
              <w:instrText xml:space="preserve"> FORMTEXT </w:instrText>
            </w:r>
            <w:r w:rsidRPr="007B45F6">
              <w:rPr>
                <w:rFonts w:cs="Arial"/>
              </w:rPr>
            </w:r>
            <w:r w:rsidRPr="007B45F6">
              <w:rPr>
                <w:rFonts w:cs="Arial"/>
              </w:rPr>
              <w:fldChar w:fldCharType="separate"/>
            </w:r>
            <w:r w:rsidRPr="007B45F6">
              <w:rPr>
                <w:rFonts w:cs="Arial"/>
              </w:rPr>
              <w:t>Student</w:t>
            </w:r>
            <w:r w:rsidRPr="007B45F6">
              <w:rPr>
                <w:rFonts w:cs="Arial"/>
                <w:noProof/>
              </w:rPr>
              <w:t xml:space="preserve"> zpracovával zadané téma pro praktické použití ve firmě.  </w:t>
            </w:r>
          </w:p>
          <w:p w:rsidR="002103BC" w:rsidRPr="007B45F6" w:rsidRDefault="002103BC" w:rsidP="000E19B1">
            <w:pPr>
              <w:rPr>
                <w:rFonts w:cs="Arial"/>
                <w:noProof/>
              </w:rPr>
            </w:pPr>
            <w:r w:rsidRPr="007B45F6">
              <w:rPr>
                <w:rFonts w:cs="Arial"/>
                <w:noProof/>
              </w:rPr>
              <w:t>V rámci teoretické rešerše zpracoval problematiku Content management systému, jeho základní funkce a uvedl přehled vybraných redakčních systémů. Zaměřil se na klíčové funkce požadované pro současné potřeby malých as třednich podniků a na základní technologie používané při tvorbě webů. Dále se student zabýval teoretickou průpravou budování uživatelsky přívětivého webu, moderními trendy a nástroji. Shrnul výhody redakčního systému a a zaměřil se na stavebnicový systém Joomla! s jeho nejrozšířenějšími moduly.</w:t>
            </w:r>
          </w:p>
          <w:p w:rsidR="002103BC" w:rsidRPr="007B45F6" w:rsidRDefault="002103BC" w:rsidP="00FB4B3D">
            <w:pPr>
              <w:rPr>
                <w:rFonts w:cs="Arial"/>
                <w:noProof/>
              </w:rPr>
            </w:pPr>
            <w:r w:rsidRPr="007B45F6">
              <w:rPr>
                <w:rFonts w:cs="Arial"/>
                <w:noProof/>
              </w:rPr>
              <w:t xml:space="preserve">V praktické části student formuloval předpoklady pro definici malých a středních podniků a zvolil metodu získávání primárních dat k analýze. V rámci analýzy přínosů CMS pro malé a střední podniky formuloval potřeby respondentů a následně je shrnul do přehledné SWOT analýzy. Student dále provedl analýzu rizik prostřednictvím matice ohrožení a stromu poruch. V závěru praktické části provedl doporučení pro způsob implementace CMS, efektivní náklady na pořízení vybraného CMS, nastínil možná rozšíření a další možný přínos CMS pro malé a střední podniky do budoucna.    </w:t>
            </w:r>
          </w:p>
          <w:p w:rsidR="002103BC" w:rsidRPr="007B45F6" w:rsidRDefault="002103BC" w:rsidP="00FB4B3D">
            <w:pPr>
              <w:rPr>
                <w:rFonts w:cs="Arial"/>
                <w:noProof/>
              </w:rPr>
            </w:pPr>
          </w:p>
          <w:p w:rsidR="002103BC" w:rsidRPr="007B45F6" w:rsidRDefault="002103BC" w:rsidP="00FB4B3D">
            <w:pPr>
              <w:rPr>
                <w:rFonts w:cs="Arial"/>
                <w:noProof/>
              </w:rPr>
            </w:pPr>
            <w:r w:rsidRPr="007B45F6">
              <w:rPr>
                <w:rFonts w:cs="Arial"/>
                <w:noProof/>
              </w:rPr>
              <w:t xml:space="preserve">Student splnil zadání bakalářské práce. </w:t>
            </w:r>
          </w:p>
          <w:p w:rsidR="002103BC" w:rsidRPr="007B45F6" w:rsidRDefault="002103BC" w:rsidP="00FB4B3D">
            <w:pPr>
              <w:rPr>
                <w:rFonts w:cs="Arial"/>
                <w:noProof/>
              </w:rPr>
            </w:pPr>
          </w:p>
          <w:p w:rsidR="002103BC" w:rsidRPr="007B45F6" w:rsidRDefault="002103BC" w:rsidP="00FB4B3D">
            <w:pPr>
              <w:rPr>
                <w:rFonts w:cs="Arial"/>
              </w:rPr>
            </w:pPr>
            <w:r w:rsidRPr="007B45F6">
              <w:rPr>
                <w:rFonts w:cs="Arial"/>
              </w:rPr>
              <w:fldChar w:fldCharType="end"/>
            </w:r>
            <w:bookmarkEnd w:id="39"/>
          </w:p>
        </w:tc>
      </w:tr>
    </w:tbl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 A - výborně</w:t>
      </w:r>
      <w:r>
        <w:rPr>
          <w:rFonts w:cs="Arial"/>
        </w:rPr>
        <w:fldChar w:fldCharType="end"/>
      </w:r>
      <w:bookmarkEnd w:id="41"/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22. května 2010</w:t>
      </w:r>
      <w:r>
        <w:rPr>
          <w:rFonts w:cs="Arial"/>
        </w:rPr>
        <w:fldChar w:fldCharType="end"/>
      </w:r>
      <w:bookmarkEnd w:id="42"/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Default="002103BC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2103BC" w:rsidRPr="003E0EA3" w:rsidRDefault="002103BC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2103BC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2103BC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2103BC" w:rsidRPr="003E0EA3" w:rsidRDefault="002103BC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2103BC" w:rsidRPr="003E0EA3" w:rsidRDefault="002103BC" w:rsidP="00672AA6">
      <w:pPr>
        <w:rPr>
          <w:rFonts w:cs="Arial"/>
        </w:rPr>
      </w:pPr>
    </w:p>
    <w:p w:rsidR="002103BC" w:rsidRDefault="002103BC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2103BC" w:rsidRPr="003E0EA3" w:rsidRDefault="002103BC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2103BC" w:rsidRPr="00901261" w:rsidTr="007111FF">
        <w:tc>
          <w:tcPr>
            <w:tcW w:w="2962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2103BC" w:rsidRPr="00901261" w:rsidRDefault="002103B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2103BC" w:rsidRPr="003E0EA3" w:rsidRDefault="002103BC" w:rsidP="00672AA6">
      <w:pPr>
        <w:rPr>
          <w:rFonts w:cs="Arial"/>
        </w:rPr>
      </w:pP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2103BC" w:rsidRPr="006F4C7C" w:rsidRDefault="002103BC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2103BC" w:rsidRPr="009A3EC5" w:rsidRDefault="002103BC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2103BC" w:rsidRPr="006F4C7C" w:rsidRDefault="002103BC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2103BC" w:rsidRPr="009A3EC5" w:rsidRDefault="002103BC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2103BC" w:rsidRPr="009A3EC5" w:rsidRDefault="002103BC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2103BC" w:rsidRPr="009A3EC5" w:rsidRDefault="002103BC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2103BC" w:rsidRPr="006F4C7C" w:rsidRDefault="002103BC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2103BC" w:rsidRPr="009A3EC5" w:rsidRDefault="002103BC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2103BC" w:rsidRPr="009A3EC5" w:rsidRDefault="002103BC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2103BC" w:rsidRPr="009A3EC5" w:rsidRDefault="002103BC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2103BC" w:rsidRPr="003E0EA3" w:rsidRDefault="002103BC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2103BC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3255"/>
    <w:rsid w:val="000545D6"/>
    <w:rsid w:val="00057D14"/>
    <w:rsid w:val="000E19B1"/>
    <w:rsid w:val="0019625F"/>
    <w:rsid w:val="001F0DC4"/>
    <w:rsid w:val="002103BC"/>
    <w:rsid w:val="0024228F"/>
    <w:rsid w:val="00324659"/>
    <w:rsid w:val="0034679B"/>
    <w:rsid w:val="003758C3"/>
    <w:rsid w:val="003E0EA3"/>
    <w:rsid w:val="00440C9B"/>
    <w:rsid w:val="005142BA"/>
    <w:rsid w:val="005651F6"/>
    <w:rsid w:val="00610B5F"/>
    <w:rsid w:val="00653289"/>
    <w:rsid w:val="00672AA6"/>
    <w:rsid w:val="006A6A25"/>
    <w:rsid w:val="006F4C7C"/>
    <w:rsid w:val="007111FF"/>
    <w:rsid w:val="007B45F6"/>
    <w:rsid w:val="0081729E"/>
    <w:rsid w:val="00897833"/>
    <w:rsid w:val="008B62D2"/>
    <w:rsid w:val="00901261"/>
    <w:rsid w:val="0091378E"/>
    <w:rsid w:val="009A3EC5"/>
    <w:rsid w:val="00B21DA8"/>
    <w:rsid w:val="00CB1049"/>
    <w:rsid w:val="00CD780D"/>
    <w:rsid w:val="00D34785"/>
    <w:rsid w:val="00D90186"/>
    <w:rsid w:val="00EA6D7E"/>
    <w:rsid w:val="00EE7E96"/>
    <w:rsid w:val="00F377AD"/>
    <w:rsid w:val="00FB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F641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711</Words>
  <Characters>4201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cp:lastPrinted>2010-05-22T14:03:00Z</cp:lastPrinted>
  <dcterms:created xsi:type="dcterms:W3CDTF">2010-05-24T06:20:00Z</dcterms:created>
  <dcterms:modified xsi:type="dcterms:W3CDTF">2010-05-24T06:20:00Z</dcterms:modified>
</cp:coreProperties>
</file>