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49B" w:rsidRPr="00023371" w:rsidRDefault="0083649B" w:rsidP="00075F81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83649B" w:rsidRPr="0064435C" w:rsidRDefault="0083649B" w:rsidP="00075F81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83649B" w:rsidRDefault="0083649B" w:rsidP="00075F81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8240" from="9pt,14.2pt" to="450pt,14.2pt"/>
        </w:pict>
      </w:r>
    </w:p>
    <w:p w:rsidR="0083649B" w:rsidRPr="0064435C" w:rsidRDefault="0083649B" w:rsidP="00075F81"/>
    <w:p w:rsidR="0083649B" w:rsidRDefault="0083649B" w:rsidP="00075F81">
      <w:pPr>
        <w:jc w:val="center"/>
        <w:rPr>
          <w:b/>
          <w:sz w:val="32"/>
          <w:szCs w:val="32"/>
        </w:rPr>
      </w:pPr>
    </w:p>
    <w:p w:rsidR="0083649B" w:rsidRPr="0099575A" w:rsidRDefault="0083649B" w:rsidP="00075F81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83649B" w:rsidRDefault="0083649B" w:rsidP="00075F81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83649B" w:rsidTr="00D80D1A">
        <w:tc>
          <w:tcPr>
            <w:tcW w:w="2988" w:type="dxa"/>
            <w:vAlign w:val="center"/>
          </w:tcPr>
          <w:p w:rsidR="0083649B" w:rsidRPr="00D80D1A" w:rsidRDefault="0083649B" w:rsidP="00D80D1A">
            <w:pPr>
              <w:spacing w:before="60" w:after="60" w:line="360" w:lineRule="auto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83649B" w:rsidRPr="00D80D1A" w:rsidRDefault="0083649B" w:rsidP="00D80D1A">
            <w:pPr>
              <w:spacing w:before="60" w:after="60" w:line="360" w:lineRule="auto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>Jakub VODIČKA</w:t>
            </w:r>
          </w:p>
        </w:tc>
      </w:tr>
      <w:tr w:rsidR="0083649B" w:rsidTr="00D80D1A">
        <w:tc>
          <w:tcPr>
            <w:tcW w:w="2988" w:type="dxa"/>
            <w:vAlign w:val="center"/>
          </w:tcPr>
          <w:p w:rsidR="0083649B" w:rsidRPr="00D80D1A" w:rsidRDefault="0083649B" w:rsidP="00D80D1A">
            <w:pPr>
              <w:spacing w:before="60" w:after="60" w:line="360" w:lineRule="auto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83649B" w:rsidRPr="00D80D1A" w:rsidRDefault="0083649B" w:rsidP="00D80D1A">
            <w:pPr>
              <w:spacing w:before="60" w:after="60" w:line="360" w:lineRule="auto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 xml:space="preserve">Mgr. </w:t>
            </w:r>
            <w:smartTag w:uri="urn:schemas-microsoft-com:office:smarttags" w:element="PersonName">
              <w:smartTagPr>
                <w:attr w:name="ProductID" w:val="Marek Tomaštík"/>
              </w:smartTagPr>
              <w:r w:rsidRPr="00D80D1A">
                <w:rPr>
                  <w:sz w:val="22"/>
                  <w:szCs w:val="22"/>
                </w:rPr>
                <w:t>Marek Tomaštík</w:t>
              </w:r>
            </w:smartTag>
            <w:r w:rsidRPr="00D80D1A">
              <w:rPr>
                <w:sz w:val="22"/>
                <w:szCs w:val="22"/>
              </w:rPr>
              <w:t>, Ph.D.</w:t>
            </w:r>
          </w:p>
        </w:tc>
      </w:tr>
      <w:tr w:rsidR="0083649B" w:rsidTr="00D80D1A">
        <w:tc>
          <w:tcPr>
            <w:tcW w:w="2988" w:type="dxa"/>
            <w:vAlign w:val="center"/>
          </w:tcPr>
          <w:p w:rsidR="0083649B" w:rsidRPr="00D80D1A" w:rsidRDefault="0083649B" w:rsidP="00D80D1A">
            <w:pPr>
              <w:spacing w:before="60" w:after="60" w:line="360" w:lineRule="auto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>Akademický rok:</w:t>
            </w:r>
          </w:p>
        </w:tc>
        <w:tc>
          <w:tcPr>
            <w:tcW w:w="6120" w:type="dxa"/>
            <w:vAlign w:val="center"/>
          </w:tcPr>
          <w:p w:rsidR="0083649B" w:rsidRPr="00D80D1A" w:rsidRDefault="0083649B" w:rsidP="00D80D1A">
            <w:pPr>
              <w:spacing w:before="60" w:after="60" w:line="360" w:lineRule="auto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>2009 / 2010</w:t>
            </w:r>
          </w:p>
        </w:tc>
      </w:tr>
    </w:tbl>
    <w:p w:rsidR="0083649B" w:rsidRDefault="0083649B" w:rsidP="00075F81"/>
    <w:p w:rsidR="0083649B" w:rsidRDefault="0083649B" w:rsidP="00075F81">
      <w:pPr>
        <w:ind w:left="2832" w:hanging="2832"/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ab/>
      </w:r>
      <w:r w:rsidRPr="00E802EC">
        <w:rPr>
          <w:b/>
        </w:rPr>
        <w:t>Analýza spokojenosti zákazníků se službami poskytovanými společností Mercedes-Benz</w:t>
      </w:r>
    </w:p>
    <w:p w:rsidR="0083649B" w:rsidRDefault="0083649B" w:rsidP="00075F81">
      <w:pPr>
        <w:rPr>
          <w:b/>
        </w:rPr>
      </w:pPr>
    </w:p>
    <w:p w:rsidR="0083649B" w:rsidRDefault="0083649B" w:rsidP="00075F81">
      <w:pPr>
        <w:rPr>
          <w:b/>
        </w:rPr>
      </w:pPr>
    </w:p>
    <w:tbl>
      <w:tblPr>
        <w:tblW w:w="8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83649B" w:rsidTr="00D80D1A">
        <w:tc>
          <w:tcPr>
            <w:tcW w:w="3348" w:type="dxa"/>
            <w:gridSpan w:val="2"/>
            <w:vMerge w:val="restart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Stupeň hodnocení podle ECTS</w:t>
            </w:r>
          </w:p>
        </w:tc>
      </w:tr>
      <w:tr w:rsidR="0083649B" w:rsidRPr="00124D60" w:rsidTr="00D80D1A">
        <w:tc>
          <w:tcPr>
            <w:tcW w:w="3348" w:type="dxa"/>
            <w:gridSpan w:val="2"/>
            <w:vMerge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72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F</w:t>
            </w:r>
          </w:p>
        </w:tc>
      </w:tr>
      <w:tr w:rsidR="0083649B" w:rsidTr="00D80D1A">
        <w:trPr>
          <w:trHeight w:val="375"/>
        </w:trPr>
        <w:tc>
          <w:tcPr>
            <w:tcW w:w="468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>1</w:t>
            </w:r>
          </w:p>
        </w:tc>
        <w:tc>
          <w:tcPr>
            <w:tcW w:w="2880" w:type="dxa"/>
            <w:vAlign w:val="center"/>
          </w:tcPr>
          <w:p w:rsidR="0083649B" w:rsidRPr="00D80D1A" w:rsidRDefault="0083649B" w:rsidP="00C85970">
            <w:pPr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X</w:t>
            </w: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83649B" w:rsidTr="00D80D1A">
        <w:tc>
          <w:tcPr>
            <w:tcW w:w="468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>2</w:t>
            </w:r>
          </w:p>
        </w:tc>
        <w:tc>
          <w:tcPr>
            <w:tcW w:w="2880" w:type="dxa"/>
            <w:vAlign w:val="center"/>
          </w:tcPr>
          <w:p w:rsidR="0083649B" w:rsidRPr="00D80D1A" w:rsidRDefault="0083649B" w:rsidP="00C85970">
            <w:pPr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X</w:t>
            </w: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83649B" w:rsidTr="00D80D1A">
        <w:tc>
          <w:tcPr>
            <w:tcW w:w="468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>3</w:t>
            </w:r>
          </w:p>
        </w:tc>
        <w:tc>
          <w:tcPr>
            <w:tcW w:w="2880" w:type="dxa"/>
            <w:vAlign w:val="center"/>
          </w:tcPr>
          <w:p w:rsidR="0083649B" w:rsidRPr="00D80D1A" w:rsidRDefault="0083649B" w:rsidP="00C85970">
            <w:pPr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X</w:t>
            </w: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83649B" w:rsidTr="00D80D1A">
        <w:tc>
          <w:tcPr>
            <w:tcW w:w="468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>4</w:t>
            </w:r>
          </w:p>
        </w:tc>
        <w:tc>
          <w:tcPr>
            <w:tcW w:w="2880" w:type="dxa"/>
            <w:vAlign w:val="center"/>
          </w:tcPr>
          <w:p w:rsidR="0083649B" w:rsidRPr="00D80D1A" w:rsidRDefault="0083649B" w:rsidP="00D80D1A">
            <w:pPr>
              <w:spacing w:before="60" w:line="360" w:lineRule="auto"/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X</w:t>
            </w: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83649B" w:rsidTr="00D80D1A">
        <w:tc>
          <w:tcPr>
            <w:tcW w:w="468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>5</w:t>
            </w:r>
          </w:p>
        </w:tc>
        <w:tc>
          <w:tcPr>
            <w:tcW w:w="2880" w:type="dxa"/>
            <w:vAlign w:val="center"/>
          </w:tcPr>
          <w:p w:rsidR="0083649B" w:rsidRPr="00D80D1A" w:rsidRDefault="0083649B" w:rsidP="00C85970">
            <w:pPr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80D1A">
              <w:rPr>
                <w:b/>
                <w:sz w:val="22"/>
                <w:szCs w:val="22"/>
              </w:rPr>
              <w:t>X</w:t>
            </w: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83649B" w:rsidRPr="00D80D1A" w:rsidRDefault="0083649B" w:rsidP="00D80D1A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:rsidR="0083649B" w:rsidRDefault="0083649B" w:rsidP="00075F81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83649B" w:rsidRDefault="0083649B" w:rsidP="00075F81">
      <w:pPr>
        <w:spacing w:before="60"/>
        <w:rPr>
          <w:sz w:val="22"/>
          <w:szCs w:val="22"/>
        </w:rPr>
      </w:pPr>
    </w:p>
    <w:p w:rsidR="0083649B" w:rsidRDefault="0083649B" w:rsidP="00075F81">
      <w:pPr>
        <w:spacing w:before="60"/>
        <w:rPr>
          <w:sz w:val="22"/>
          <w:szCs w:val="22"/>
        </w:rPr>
      </w:pPr>
    </w:p>
    <w:p w:rsidR="0083649B" w:rsidRPr="00E802EC" w:rsidRDefault="0083649B" w:rsidP="00075F81">
      <w:pPr>
        <w:rPr>
          <w:b/>
        </w:rPr>
      </w:pPr>
      <w:r w:rsidRPr="00E802EC">
        <w:rPr>
          <w:b/>
        </w:rPr>
        <w:t>Celkové slovní hodnocení bakalářské práce:</w:t>
      </w:r>
    </w:p>
    <w:p w:rsidR="0083649B" w:rsidRDefault="0083649B" w:rsidP="00075F81">
      <w:pPr>
        <w:tabs>
          <w:tab w:val="left" w:pos="1845"/>
        </w:tabs>
        <w:spacing w:before="120" w:after="120"/>
        <w:jc w:val="both"/>
      </w:pPr>
      <w:r>
        <w:t xml:space="preserve">Student zpracoval bakalářskou práci na velmi aktuální analýzy spokojenost zákazníků čili CRM. </w:t>
      </w:r>
    </w:p>
    <w:p w:rsidR="0083649B" w:rsidRDefault="0083649B" w:rsidP="00075F81">
      <w:pPr>
        <w:tabs>
          <w:tab w:val="left" w:pos="1845"/>
        </w:tabs>
        <w:spacing w:before="120" w:after="120"/>
        <w:jc w:val="both"/>
      </w:pPr>
      <w:r>
        <w:t>Bakalářská práce splňuje vytyčený cíl v úvodu, tedy analyzovat spokojenost zákazníků prostřednictvím dotazníkového šetření a vypracovat návrhy a doporučení na zvýšení spokojenosti zákazníků firmy Mercedes-Benz Centrum Moravia Olomouc s. r. o.</w:t>
      </w:r>
    </w:p>
    <w:p w:rsidR="0083649B" w:rsidRDefault="0083649B" w:rsidP="00075F81">
      <w:pPr>
        <w:tabs>
          <w:tab w:val="left" w:pos="1845"/>
        </w:tabs>
        <w:spacing w:before="120" w:after="120"/>
        <w:jc w:val="both"/>
      </w:pPr>
      <w:r>
        <w:t xml:space="preserve">Struktura práce je logická a v teoretické části práce autor prokázal, že je dostatečně schopný na požadované úrovni pracovat s literárními prameny. Je velkou škodou, že si autor nevyužil i další dostupnou literaturu. Uvedené zdroje považuji za nedostatečné. </w:t>
      </w:r>
    </w:p>
    <w:p w:rsidR="0083649B" w:rsidRDefault="0083649B" w:rsidP="00075F81">
      <w:pPr>
        <w:tabs>
          <w:tab w:val="left" w:pos="1845"/>
        </w:tabs>
        <w:spacing w:before="60" w:after="60"/>
        <w:jc w:val="both"/>
      </w:pPr>
      <w:r>
        <w:t>Při zpracovávání praktické části byly použity tradiční metody, zejména při vyhodnocování primárních dat získaných z provedeného dotazníku. Při interpretaci výsledků dotazníku autor využil i své pracovní zkušenosti ve sledované firmě. Interpretace výsledků a z nich vyplývající doporučení považuji za dostatečná a domnívám se, že je zde předpoklad pro konkrétní využití bakalářské práce ve firmě Mercedes-Benz Centrum Moravia Olomouc s. r. o.</w:t>
      </w:r>
    </w:p>
    <w:p w:rsidR="0083649B" w:rsidRDefault="0083649B" w:rsidP="00075F81">
      <w:pPr>
        <w:tabs>
          <w:tab w:val="left" w:pos="1845"/>
        </w:tabs>
        <w:spacing w:before="60" w:after="60"/>
        <w:jc w:val="both"/>
      </w:pPr>
      <w:r>
        <w:t>Z formální stránky je nutné hlavně vytknout to, že autor využíval k psaní BP šablonu Fakulty technologické UTB.</w:t>
      </w:r>
    </w:p>
    <w:p w:rsidR="0083649B" w:rsidRDefault="0083649B" w:rsidP="00075F81">
      <w:pPr>
        <w:tabs>
          <w:tab w:val="left" w:pos="1845"/>
        </w:tabs>
        <w:spacing w:before="120" w:after="120"/>
        <w:jc w:val="both"/>
      </w:pPr>
    </w:p>
    <w:p w:rsidR="0083649B" w:rsidRDefault="0083649B"/>
    <w:p w:rsidR="0083649B" w:rsidRDefault="0083649B"/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  <w:rPr>
          <w:b/>
        </w:rPr>
      </w:pPr>
      <w:r w:rsidRPr="00075F81">
        <w:rPr>
          <w:b/>
        </w:rPr>
        <w:t>Otázky k obhajobě bakalářské práce:</w:t>
      </w:r>
    </w:p>
    <w:p w:rsidR="0083649B" w:rsidRPr="00075F81" w:rsidRDefault="0083649B" w:rsidP="00075F81">
      <w:pPr>
        <w:tabs>
          <w:tab w:val="left" w:pos="1845"/>
        </w:tabs>
        <w:rPr>
          <w:b/>
        </w:rPr>
      </w:pPr>
    </w:p>
    <w:p w:rsidR="0083649B" w:rsidRDefault="0083649B" w:rsidP="00075F81">
      <w:pPr>
        <w:pStyle w:val="ListParagraph"/>
        <w:numPr>
          <w:ilvl w:val="0"/>
          <w:numId w:val="1"/>
        </w:numPr>
        <w:tabs>
          <w:tab w:val="left" w:pos="1845"/>
        </w:tabs>
      </w:pPr>
      <w:r>
        <w:t>Můžete v krátkosti vyjmenovat výhody Vámi vybraného systému pro podporu CRM oproti jeho konkurentům?</w:t>
      </w:r>
    </w:p>
    <w:p w:rsidR="0083649B" w:rsidRDefault="0083649B" w:rsidP="00075F81">
      <w:pPr>
        <w:pStyle w:val="ListParagraph"/>
        <w:numPr>
          <w:ilvl w:val="0"/>
          <w:numId w:val="1"/>
        </w:numPr>
        <w:tabs>
          <w:tab w:val="left" w:pos="1845"/>
        </w:tabs>
      </w:pPr>
      <w:r>
        <w:t>Pro jaké firmy je vhodné zavést CRM systém?</w:t>
      </w:r>
    </w:p>
    <w:p w:rsidR="0083649B" w:rsidRDefault="0083649B"/>
    <w:p w:rsidR="0083649B" w:rsidRDefault="0083649B"/>
    <w:p w:rsidR="0083649B" w:rsidRDefault="0083649B"/>
    <w:p w:rsidR="0083649B" w:rsidRDefault="0083649B"/>
    <w:p w:rsidR="0083649B" w:rsidRDefault="0083649B">
      <w:r>
        <w:t>Bakalářskou práci doporučuji k obhajobě.</w:t>
      </w:r>
    </w:p>
    <w:p w:rsidR="0083649B" w:rsidRDefault="0083649B"/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  <w:r>
        <w:t>Klasifikace vedoucího bakalářské práce:  B – velmi dobře</w:t>
      </w: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  <w:r>
        <w:t>V Uherském Hradišti dne: 27. května  2010</w:t>
      </w: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3649B" w:rsidRDefault="0083649B" w:rsidP="00075F81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83649B" w:rsidRDefault="0083649B" w:rsidP="00075F81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83649B" w:rsidRDefault="0083649B" w:rsidP="00075F81">
      <w:pPr>
        <w:tabs>
          <w:tab w:val="left" w:pos="1845"/>
        </w:tabs>
      </w:pPr>
    </w:p>
    <w:p w:rsidR="0083649B" w:rsidRDefault="0083649B" w:rsidP="00075F81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83649B" w:rsidRPr="005D4641" w:rsidTr="00D80D1A">
        <w:trPr>
          <w:jc w:val="center"/>
        </w:trPr>
        <w:tc>
          <w:tcPr>
            <w:tcW w:w="1496" w:type="dxa"/>
            <w:vAlign w:val="center"/>
          </w:tcPr>
          <w:p w:rsidR="0083649B" w:rsidRPr="00D80D1A" w:rsidRDefault="0083649B" w:rsidP="00D80D1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83649B" w:rsidRPr="00D80D1A" w:rsidRDefault="0083649B" w:rsidP="00D80D1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83649B" w:rsidRPr="00D80D1A" w:rsidRDefault="0083649B" w:rsidP="00D80D1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83649B" w:rsidRPr="00D80D1A" w:rsidRDefault="0083649B" w:rsidP="00D80D1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83649B" w:rsidRPr="00D80D1A" w:rsidRDefault="0083649B" w:rsidP="00D80D1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83649B" w:rsidRPr="00D80D1A" w:rsidRDefault="0083649B" w:rsidP="00D80D1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D80D1A">
              <w:rPr>
                <w:sz w:val="22"/>
                <w:szCs w:val="22"/>
              </w:rPr>
              <w:t>F - nedostatečně</w:t>
            </w:r>
          </w:p>
        </w:tc>
      </w:tr>
    </w:tbl>
    <w:p w:rsidR="0083649B" w:rsidRDefault="0083649B" w:rsidP="006A2DA1"/>
    <w:sectPr w:rsidR="0083649B" w:rsidSect="00075F81">
      <w:headerReference w:type="default" r:id="rId7"/>
      <w:footerReference w:type="default" r:id="rId8"/>
      <w:pgSz w:w="11906" w:h="16838"/>
      <w:pgMar w:top="1417" w:right="1417" w:bottom="1417" w:left="1417" w:header="340" w:footer="708" w:gutter="0"/>
      <w:pgNumType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49B" w:rsidRDefault="0083649B" w:rsidP="00075F81">
      <w:r>
        <w:separator/>
      </w:r>
    </w:p>
  </w:endnote>
  <w:endnote w:type="continuationSeparator" w:id="1">
    <w:p w:rsidR="0083649B" w:rsidRDefault="0083649B" w:rsidP="00075F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49B" w:rsidRDefault="0083649B" w:rsidP="006A2DA1">
    <w:pPr>
      <w:jc w:val="right"/>
    </w:pPr>
    <w:fldSimple w:instr=" PAGE ">
      <w:r>
        <w:rPr>
          <w:noProof/>
        </w:rPr>
        <w:t>1</w:t>
      </w:r>
    </w:fldSimple>
    <w:r>
      <w:t xml:space="preserve"> / </w:t>
    </w:r>
    <w:fldSimple w:instr=" NUMPAGES  ">
      <w:r>
        <w:rPr>
          <w:noProof/>
        </w:rPr>
        <w:t>2</w:t>
      </w:r>
    </w:fldSimple>
  </w:p>
  <w:p w:rsidR="0083649B" w:rsidRDefault="0083649B" w:rsidP="006A2DA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49B" w:rsidRDefault="0083649B" w:rsidP="00075F81">
      <w:r>
        <w:separator/>
      </w:r>
    </w:p>
  </w:footnote>
  <w:footnote w:type="continuationSeparator" w:id="1">
    <w:p w:rsidR="0083649B" w:rsidRDefault="0083649B" w:rsidP="00075F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49B" w:rsidRPr="0099575A" w:rsidRDefault="0083649B" w:rsidP="00075F81">
    <w:pPr>
      <w:pStyle w:val="Caption"/>
      <w:rPr>
        <w:sz w:val="24"/>
        <w:szCs w:val="24"/>
      </w:rPr>
    </w:pPr>
    <w:bookmarkStart w:id="0" w:name="_Toc258485716"/>
    <w:bookmarkStart w:id="1" w:name="_Toc258485757"/>
    <w:bookmarkStart w:id="2" w:name="_Toc258485794"/>
    <w:r w:rsidRPr="000C2F0D">
      <w:rPr>
        <w:color w:val="FFFFFF"/>
        <w:sz w:val="24"/>
        <w:szCs w:val="24"/>
      </w:rPr>
      <w:t>vedoucího bakalářské práce</w:t>
    </w:r>
    <w:bookmarkEnd w:id="0"/>
    <w:bookmarkEnd w:id="1"/>
    <w:bookmarkEnd w:id="2"/>
    <w:r w:rsidRPr="000C2F0D">
      <w:rPr>
        <w:color w:val="FFFFFF"/>
        <w:sz w:val="24"/>
        <w:szCs w:val="24"/>
      </w:rPr>
      <w:t xml:space="preserve">   </w:t>
    </w:r>
    <w:r w:rsidRPr="0099575A">
      <w:rPr>
        <w:sz w:val="24"/>
        <w:szCs w:val="24"/>
      </w:rPr>
      <w:t xml:space="preserve">        </w:t>
    </w:r>
  </w:p>
  <w:p w:rsidR="0083649B" w:rsidRDefault="0083649B" w:rsidP="00075F81">
    <w:r>
      <w:t xml:space="preserve">     </w:t>
    </w:r>
  </w:p>
  <w:tbl>
    <w:tblPr>
      <w:tblW w:w="0" w:type="auto"/>
      <w:tblLook w:val="00A0"/>
    </w:tblPr>
    <w:tblGrid>
      <w:gridCol w:w="4498"/>
      <w:gridCol w:w="4606"/>
    </w:tblGrid>
    <w:tr w:rsidR="0083649B" w:rsidTr="00D80D1A">
      <w:trPr>
        <w:trHeight w:val="1043"/>
      </w:trPr>
      <w:tc>
        <w:tcPr>
          <w:tcW w:w="4606" w:type="dxa"/>
        </w:tcPr>
        <w:p w:rsidR="0083649B" w:rsidRPr="00D80D1A" w:rsidRDefault="0083649B" w:rsidP="00D80D1A">
          <w:pPr>
            <w:tabs>
              <w:tab w:val="right" w:pos="4390"/>
            </w:tabs>
            <w:rPr>
              <w:sz w:val="22"/>
              <w:szCs w:val="22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3" o:spid="_x0000_s2049" type="#_x0000_t75" style="position:absolute;margin-left:-196.9pt;margin-top:.2pt;width:187.9pt;height:37.35pt;z-index:251660288;visibility:visible">
                <v:imagedata r:id="rId1" o:title=""/>
                <w10:wrap type="square" side="right"/>
              </v:shape>
            </w:pict>
          </w:r>
          <w:r w:rsidRPr="00D80D1A">
            <w:rPr>
              <w:sz w:val="22"/>
              <w:szCs w:val="22"/>
            </w:rPr>
            <w:tab/>
          </w:r>
        </w:p>
      </w:tc>
      <w:tc>
        <w:tcPr>
          <w:tcW w:w="4606" w:type="dxa"/>
        </w:tcPr>
        <w:p w:rsidR="0083649B" w:rsidRPr="00D80D1A" w:rsidRDefault="0083649B" w:rsidP="00075F81">
          <w:pPr>
            <w:rPr>
              <w:sz w:val="22"/>
              <w:szCs w:val="22"/>
            </w:rPr>
          </w:pPr>
        </w:p>
        <w:p w:rsidR="0083649B" w:rsidRPr="00D80D1A" w:rsidRDefault="0083649B" w:rsidP="00075F81">
          <w:pPr>
            <w:rPr>
              <w:sz w:val="22"/>
              <w:szCs w:val="22"/>
            </w:rPr>
          </w:pPr>
          <w:r w:rsidRPr="00D80D1A">
            <w:rPr>
              <w:sz w:val="22"/>
              <w:szCs w:val="22"/>
            </w:rPr>
            <w:t xml:space="preserve">Příloha k protokolu o SZK č…..ze dne………   </w:t>
          </w:r>
        </w:p>
      </w:tc>
    </w:tr>
  </w:tbl>
  <w:p w:rsidR="0083649B" w:rsidRDefault="0083649B" w:rsidP="00075F81">
    <w:pPr>
      <w:pStyle w:val="Header"/>
    </w:pPr>
    <w:r>
      <w:t xml:space="preserve">      </w:t>
    </w:r>
    <w:r>
      <w:tab/>
    </w:r>
    <w:r>
      <w:tab/>
    </w:r>
    <w:r>
      <w:br w:type="textWrapping" w:clear="all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2267E"/>
    <w:multiLevelType w:val="hybridMultilevel"/>
    <w:tmpl w:val="C15C86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cumentProtection w:edit="readOnly" w:enforcement="1" w:cryptProviderType="rsaFull" w:cryptAlgorithmClass="hash" w:cryptAlgorithmType="typeAny" w:cryptAlgorithmSid="4" w:cryptSpinCount="50000" w:hash="v2JTNb6UFeeHviTziEaS4Vgv1jc=" w:salt="FTjGebNZhFi61XB06yD8Pg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5F81"/>
    <w:rsid w:val="00023371"/>
    <w:rsid w:val="00075F81"/>
    <w:rsid w:val="000C2F0D"/>
    <w:rsid w:val="000C78EA"/>
    <w:rsid w:val="00100B5D"/>
    <w:rsid w:val="00124D60"/>
    <w:rsid w:val="00440054"/>
    <w:rsid w:val="005C5424"/>
    <w:rsid w:val="005D4641"/>
    <w:rsid w:val="0064435C"/>
    <w:rsid w:val="006A2DA1"/>
    <w:rsid w:val="0083649B"/>
    <w:rsid w:val="0099575A"/>
    <w:rsid w:val="00C63E07"/>
    <w:rsid w:val="00C85970"/>
    <w:rsid w:val="00D80D1A"/>
    <w:rsid w:val="00E802EC"/>
    <w:rsid w:val="00E82DCB"/>
    <w:rsid w:val="00FF5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F8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75F81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75F8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A2DA1"/>
    <w:pPr>
      <w:tabs>
        <w:tab w:val="center" w:pos="4536"/>
        <w:tab w:val="right" w:pos="9072"/>
      </w:tabs>
      <w:ind w:right="360"/>
      <w:jc w:val="right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A2DA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075F81"/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75F8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075F81"/>
    <w:rPr>
      <w:b/>
      <w:bCs/>
      <w:sz w:val="20"/>
      <w:szCs w:val="20"/>
    </w:rPr>
  </w:style>
  <w:style w:type="table" w:styleId="TableGrid">
    <w:name w:val="Table Grid"/>
    <w:basedOn w:val="TableNormal"/>
    <w:uiPriority w:val="99"/>
    <w:rsid w:val="00075F8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75F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2</Pages>
  <Words>340</Words>
  <Characters>2012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Ing. Jitka Ležatková</cp:lastModifiedBy>
  <cp:revision>3</cp:revision>
  <dcterms:created xsi:type="dcterms:W3CDTF">2010-05-31T23:54:00Z</dcterms:created>
  <dcterms:modified xsi:type="dcterms:W3CDTF">2010-06-04T08:35:00Z</dcterms:modified>
</cp:coreProperties>
</file>