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0F7" w:rsidRDefault="004D50F7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6" style="position:absolute;z-index:251660800" from="296.85pt,11.9pt" to="448.1pt,11.9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7" style="position:absolute;z-index:251653632" from="123pt,11.9pt" to="223.85pt,11.9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Příloha k protokolu o SZZ č.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Student/diplomant:    </w:t>
      </w:r>
    </w:p>
    <w:p w:rsidR="004D50F7" w:rsidRDefault="004D50F7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8" style="position:absolute;z-index:251655680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61824" from="246pt,13.25pt" to="447.65pt,13.3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Vysoká škola :</w:t>
      </w:r>
      <w:r>
        <w:rPr>
          <w:rFonts w:ascii="Arial" w:hAnsi="Arial"/>
          <w:sz w:val="20"/>
        </w:rPr>
        <w:tab/>
        <w:t>Univerzita Tomáše Bati ve Zlíně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Bc. Jan Vaculík</w:t>
      </w:r>
    </w:p>
    <w:p w:rsidR="004D50F7" w:rsidRDefault="004D50F7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Fakulta: </w:t>
      </w:r>
      <w:r>
        <w:rPr>
          <w:rFonts w:ascii="Arial" w:hAnsi="Arial"/>
          <w:sz w:val="20"/>
          <w:u w:val="single"/>
        </w:rPr>
        <w:t>Fakulta technologická</w:t>
      </w:r>
      <w:r>
        <w:rPr>
          <w:rFonts w:ascii="Arial" w:hAnsi="Arial"/>
          <w:sz w:val="20"/>
          <w:u w:val="single"/>
        </w:rPr>
        <w:tab/>
      </w:r>
      <w:r>
        <w:rPr>
          <w:rFonts w:ascii="Arial" w:hAnsi="Arial"/>
          <w:sz w:val="20"/>
          <w:u w:val="single"/>
        </w:rPr>
        <w:tab/>
        <w:t xml:space="preserve">    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4D50F7" w:rsidRDefault="004D50F7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0" style="position:absolute;z-index:251662848" from="296.4pt,10.85pt" to="447.65pt,10.9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1" style="position:absolute;z-index:251657728" from="44.4pt,10.85pt" to="224.45pt,10.9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Ústav: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Ústav výrobního inženýrství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Aprobace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4D50F7" w:rsidRDefault="004D50F7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2" style="position:absolute;z-index:251659776" from="134.4pt,10.8pt" to="222.8pt,10.8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Datum odevzdání posudku 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Vedoucí *)</w:t>
      </w:r>
      <w:r>
        <w:rPr>
          <w:rFonts w:ascii="Arial" w:hAnsi="Arial"/>
          <w:sz w:val="20"/>
        </w:rPr>
        <w:tab/>
        <w:t xml:space="preserve"> Ing. Zdeněk Holík</w:t>
      </w:r>
    </w:p>
    <w:p w:rsidR="004D50F7" w:rsidRDefault="004D50F7">
      <w:pPr>
        <w:ind w:left="4248" w:firstLine="708"/>
        <w:rPr>
          <w:rFonts w:ascii="Arial" w:hAnsi="Arial"/>
          <w:sz w:val="20"/>
        </w:rPr>
      </w:pPr>
    </w:p>
    <w:p w:rsidR="004D50F7" w:rsidRDefault="004D50F7">
      <w:pPr>
        <w:jc w:val="center"/>
        <w:rPr>
          <w:rFonts w:ascii="Arial" w:hAnsi="Arial"/>
          <w:b/>
          <w:spacing w:val="62"/>
          <w:sz w:val="28"/>
        </w:rPr>
      </w:pPr>
    </w:p>
    <w:p w:rsidR="004D50F7" w:rsidRDefault="004D50F7" w:rsidP="00F25CFD">
      <w:pPr>
        <w:jc w:val="center"/>
        <w:outlineLvl w:val="0"/>
        <w:rPr>
          <w:rFonts w:ascii="Arial" w:hAnsi="Arial"/>
          <w:b/>
          <w:caps/>
          <w:spacing w:val="62"/>
          <w:sz w:val="28"/>
        </w:rPr>
      </w:pPr>
      <w:r>
        <w:rPr>
          <w:rFonts w:ascii="Arial" w:hAnsi="Arial"/>
          <w:b/>
          <w:spacing w:val="62"/>
          <w:sz w:val="28"/>
        </w:rPr>
        <w:t>P</w:t>
      </w:r>
      <w:r>
        <w:rPr>
          <w:rFonts w:ascii="Arial" w:hAnsi="Arial"/>
          <w:b/>
          <w:caps/>
          <w:spacing w:val="62"/>
          <w:sz w:val="28"/>
        </w:rPr>
        <w:t>osudek diPLomové práce</w:t>
      </w: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Pr="00F25CFD" w:rsidRDefault="004D50F7">
      <w:pPr>
        <w:jc w:val="center"/>
        <w:rPr>
          <w:rFonts w:ascii="Arial" w:hAnsi="Arial" w:cs="Arial"/>
          <w:b/>
          <w:caps/>
          <w:szCs w:val="24"/>
        </w:rPr>
      </w:pPr>
    </w:p>
    <w:p w:rsidR="004D50F7" w:rsidRPr="00F25CFD" w:rsidRDefault="004D50F7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Vlastnosti radiačně síťovaných polymerů</w:t>
      </w:r>
    </w:p>
    <w:p w:rsidR="004D50F7" w:rsidRDefault="004D50F7">
      <w:pPr>
        <w:jc w:val="center"/>
        <w:rPr>
          <w:rFonts w:ascii="Arial" w:hAnsi="Arial"/>
          <w:sz w:val="20"/>
        </w:rPr>
      </w:pPr>
    </w:p>
    <w:p w:rsidR="004D50F7" w:rsidRDefault="004D50F7" w:rsidP="00276233">
      <w:pPr>
        <w:spacing w:line="360" w:lineRule="auto"/>
        <w:ind w:firstLine="708"/>
        <w:rPr>
          <w:szCs w:val="24"/>
        </w:rPr>
      </w:pPr>
      <w:r>
        <w:rPr>
          <w:szCs w:val="24"/>
        </w:rPr>
        <w:t>Diplomová</w:t>
      </w:r>
      <w:r w:rsidRPr="002E5DA3">
        <w:rPr>
          <w:szCs w:val="24"/>
        </w:rPr>
        <w:t xml:space="preserve"> práce </w:t>
      </w:r>
      <w:r>
        <w:rPr>
          <w:szCs w:val="24"/>
        </w:rPr>
        <w:t>bakaláře Jana Vaculíka se zabývá studiem vlivu radiačního záření na změnu mechanických vlastností vybraných polymerů. Změny mechanických vlastností byly zkoumány v širokém spektru dávek intenzity záření (Dosis), které se nejvíce průmyslově používají.</w:t>
      </w:r>
    </w:p>
    <w:p w:rsidR="004D50F7" w:rsidRDefault="004D50F7" w:rsidP="00276233">
      <w:pPr>
        <w:spacing w:line="360" w:lineRule="auto"/>
        <w:ind w:firstLine="708"/>
        <w:rPr>
          <w:szCs w:val="24"/>
        </w:rPr>
      </w:pPr>
      <w:r>
        <w:rPr>
          <w:szCs w:val="24"/>
        </w:rPr>
        <w:t>T</w:t>
      </w:r>
      <w:r w:rsidRPr="00260622">
        <w:rPr>
          <w:szCs w:val="24"/>
        </w:rPr>
        <w:t>eoretick</w:t>
      </w:r>
      <w:r>
        <w:rPr>
          <w:szCs w:val="24"/>
        </w:rPr>
        <w:t>á část</w:t>
      </w:r>
      <w:r w:rsidRPr="00260622">
        <w:rPr>
          <w:szCs w:val="24"/>
        </w:rPr>
        <w:t xml:space="preserve"> </w:t>
      </w:r>
      <w:r>
        <w:rPr>
          <w:szCs w:val="24"/>
        </w:rPr>
        <w:t xml:space="preserve">práce </w:t>
      </w:r>
      <w:r w:rsidRPr="00260622">
        <w:rPr>
          <w:szCs w:val="24"/>
        </w:rPr>
        <w:t>student dostatečně vystihuje zkoumanou problematiku.</w:t>
      </w:r>
    </w:p>
    <w:p w:rsidR="004D50F7" w:rsidRDefault="004D50F7" w:rsidP="00260622">
      <w:pPr>
        <w:spacing w:line="360" w:lineRule="auto"/>
        <w:jc w:val="both"/>
        <w:rPr>
          <w:szCs w:val="24"/>
        </w:rPr>
      </w:pPr>
      <w:r>
        <w:rPr>
          <w:szCs w:val="24"/>
        </w:rPr>
        <w:t>V</w:t>
      </w:r>
      <w:r w:rsidRPr="00DE40F0">
        <w:rPr>
          <w:szCs w:val="24"/>
        </w:rPr>
        <w:t xml:space="preserve"> </w:t>
      </w:r>
      <w:r>
        <w:rPr>
          <w:szCs w:val="24"/>
        </w:rPr>
        <w:t>praktické</w:t>
      </w:r>
      <w:r w:rsidRPr="00DE40F0">
        <w:rPr>
          <w:szCs w:val="24"/>
        </w:rPr>
        <w:t xml:space="preserve"> část</w:t>
      </w:r>
      <w:r>
        <w:rPr>
          <w:szCs w:val="24"/>
        </w:rPr>
        <w:t>i</w:t>
      </w:r>
      <w:r w:rsidRPr="00DE40F0">
        <w:rPr>
          <w:szCs w:val="24"/>
        </w:rPr>
        <w:t xml:space="preserve"> </w:t>
      </w:r>
      <w:r>
        <w:rPr>
          <w:szCs w:val="24"/>
        </w:rPr>
        <w:t>diplomové</w:t>
      </w:r>
      <w:r w:rsidRPr="00DE40F0">
        <w:rPr>
          <w:szCs w:val="24"/>
        </w:rPr>
        <w:t xml:space="preserve"> práce </w:t>
      </w:r>
      <w:r>
        <w:rPr>
          <w:szCs w:val="24"/>
        </w:rPr>
        <w:t xml:space="preserve">je pak uveden popis použitých zkušebních zařízení, vstřikování zkušebních tělísek a jejích následné ozařování. Následují samotné trhací zkoušky při různých teplotách. Výsledky měření jsou přehledně seřazeny do tabulek včetně grafického zhodnocení naměřených dat a diskuze. </w:t>
      </w:r>
    </w:p>
    <w:p w:rsidR="004D50F7" w:rsidRDefault="004D50F7" w:rsidP="002953BA">
      <w:pPr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>Vzhledem však k časové náročnosti měření a rozsahu diplomové práce bylo ustoupeno od provedení zkoušky rázové houževnatosti, nicméně byly splněny všechny body zadání a připravená tělesa pro zkoušku rázové houževnatosti mohou být tak předmětem budoucí studie a náplní jiné práce.</w:t>
      </w:r>
    </w:p>
    <w:p w:rsidR="004D50F7" w:rsidRPr="000F44C9" w:rsidRDefault="004D50F7" w:rsidP="005A25AC">
      <w:pPr>
        <w:pStyle w:val="dek"/>
        <w:ind w:firstLine="708"/>
        <w:rPr>
          <w:szCs w:val="24"/>
        </w:rPr>
      </w:pPr>
      <w:r>
        <w:rPr>
          <w:szCs w:val="24"/>
        </w:rPr>
        <w:t xml:space="preserve">Diplomant při zpracování diplomové práce </w:t>
      </w:r>
      <w:r w:rsidRPr="00123F90">
        <w:rPr>
          <w:szCs w:val="24"/>
        </w:rPr>
        <w:t>pracoval samostatně</w:t>
      </w:r>
      <w:r>
        <w:rPr>
          <w:szCs w:val="24"/>
        </w:rPr>
        <w:t>, velmi iniciativně a pravidelně se účastnil konzultací. Diplomová</w:t>
      </w:r>
      <w:r w:rsidRPr="00123F90">
        <w:rPr>
          <w:szCs w:val="24"/>
        </w:rPr>
        <w:t xml:space="preserve"> prá</w:t>
      </w:r>
      <w:r>
        <w:rPr>
          <w:szCs w:val="24"/>
        </w:rPr>
        <w:t xml:space="preserve">ce splňuje všechny body zadání, diplomant tak prokázal schopnost řešení zadaného problému. </w:t>
      </w:r>
    </w:p>
    <w:p w:rsidR="004D50F7" w:rsidRPr="000F44C9" w:rsidRDefault="004D50F7" w:rsidP="00A9413B">
      <w:pPr>
        <w:pStyle w:val="dek"/>
        <w:ind w:firstLine="708"/>
        <w:rPr>
          <w:szCs w:val="24"/>
        </w:rPr>
      </w:pPr>
      <w:r>
        <w:rPr>
          <w:szCs w:val="24"/>
        </w:rPr>
        <w:t>Doporučuji práci k obhajobě.</w:t>
      </w: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jc w:val="center"/>
        <w:rPr>
          <w:rFonts w:ascii="Arial" w:hAnsi="Arial"/>
          <w:b/>
          <w:caps/>
          <w:sz w:val="20"/>
        </w:rPr>
      </w:pPr>
    </w:p>
    <w:p w:rsidR="004D50F7" w:rsidRDefault="004D50F7">
      <w:pPr>
        <w:rPr>
          <w:rFonts w:ascii="Arial" w:hAnsi="Arial"/>
          <w:b/>
          <w:sz w:val="20"/>
        </w:rPr>
      </w:pPr>
    </w:p>
    <w:p w:rsidR="004D50F7" w:rsidRDefault="004D50F7" w:rsidP="00F25CFD">
      <w:pPr>
        <w:outlineLvl w:val="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Návrh na klasifikaci diplomové práce: A</w:t>
      </w:r>
      <w:r>
        <w:rPr>
          <w:rFonts w:ascii="Arial" w:hAnsi="Arial"/>
          <w:b/>
          <w:sz w:val="20"/>
        </w:rPr>
        <w:tab/>
      </w:r>
    </w:p>
    <w:p w:rsidR="004D50F7" w:rsidRDefault="004D50F7">
      <w:pPr>
        <w:rPr>
          <w:rFonts w:ascii="Arial" w:hAnsi="Arial"/>
          <w:sz w:val="20"/>
          <w:u w:val="single"/>
        </w:rPr>
      </w:pPr>
    </w:p>
    <w:p w:rsidR="004D50F7" w:rsidRDefault="004D50F7">
      <w:pPr>
        <w:rPr>
          <w:rFonts w:ascii="Arial" w:hAnsi="Arial"/>
          <w:sz w:val="20"/>
        </w:rPr>
      </w:pPr>
    </w:p>
    <w:p w:rsidR="004D50F7" w:rsidRDefault="004D50F7">
      <w:pPr>
        <w:rPr>
          <w:rFonts w:ascii="Arial" w:hAnsi="Arial"/>
          <w:sz w:val="20"/>
        </w:rPr>
      </w:pPr>
    </w:p>
    <w:p w:rsidR="004D50F7" w:rsidRDefault="004D50F7">
      <w:pPr>
        <w:rPr>
          <w:rFonts w:ascii="Arial" w:hAnsi="Arial"/>
          <w:sz w:val="20"/>
        </w:rPr>
      </w:pPr>
    </w:p>
    <w:p w:rsidR="004D50F7" w:rsidRDefault="004D50F7">
      <w:pPr>
        <w:rPr>
          <w:rFonts w:ascii="Arial" w:hAnsi="Arial"/>
          <w:sz w:val="20"/>
        </w:rPr>
      </w:pPr>
    </w:p>
    <w:p w:rsidR="004D50F7" w:rsidRDefault="004D50F7">
      <w:pPr>
        <w:rPr>
          <w:rFonts w:ascii="Arial" w:hAnsi="Arial"/>
          <w:sz w:val="20"/>
        </w:rPr>
      </w:pPr>
      <w:r>
        <w:rPr>
          <w:noProof/>
        </w:rPr>
        <w:pict>
          <v:line id="_x0000_s1033" style="position:absolute;z-index:251652608" from="154.35pt,15.2pt" to="419.45pt,15.2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4D50F7" w:rsidRDefault="004D50F7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      podpis vedoucího diplomové práce</w:t>
      </w:r>
    </w:p>
    <w:p w:rsidR="004D50F7" w:rsidRDefault="004D50F7">
      <w:pPr>
        <w:rPr>
          <w:rFonts w:ascii="Arial" w:hAnsi="Arial"/>
          <w:sz w:val="20"/>
        </w:rPr>
      </w:pPr>
    </w:p>
    <w:p w:rsidR="004D50F7" w:rsidRDefault="004D50F7">
      <w:pPr>
        <w:rPr>
          <w:rFonts w:ascii="Arial" w:hAnsi="Arial"/>
          <w:sz w:val="20"/>
        </w:rPr>
      </w:pPr>
    </w:p>
    <w:p w:rsidR="004D50F7" w:rsidRDefault="004D50F7">
      <w:pPr>
        <w:rPr>
          <w:rFonts w:ascii="Arial" w:hAnsi="Arial"/>
          <w:sz w:val="20"/>
        </w:rPr>
      </w:pPr>
    </w:p>
    <w:p w:rsidR="004D50F7" w:rsidRDefault="004D50F7">
      <w:pPr>
        <w:rPr>
          <w:rFonts w:ascii="Arial" w:hAnsi="Arial"/>
          <w:sz w:val="20"/>
        </w:rPr>
      </w:pPr>
      <w:r>
        <w:rPr>
          <w:noProof/>
        </w:rPr>
        <w:pict>
          <v:line id="_x0000_s1034" style="position:absolute;z-index:251658752" from="225.6pt,12.45pt" to="276.95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5" style="position:absolute;z-index:251656704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6" style="position:absolute;z-index:251654656" from="6.15pt,12.45pt" to="103.1pt,12.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 xml:space="preserve">     Ve        Zlíně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        dne    31. května           2010</w:t>
      </w:r>
      <w:r>
        <w:rPr>
          <w:rFonts w:ascii="Arial" w:hAnsi="Arial"/>
          <w:sz w:val="20"/>
        </w:rPr>
        <w:tab/>
      </w:r>
    </w:p>
    <w:p w:rsidR="004D50F7" w:rsidRDefault="004D50F7">
      <w:pPr>
        <w:rPr>
          <w:rFonts w:ascii="Arial" w:hAnsi="Arial"/>
          <w:sz w:val="20"/>
        </w:rPr>
      </w:pPr>
    </w:p>
    <w:p w:rsidR="004D50F7" w:rsidRDefault="004D50F7">
      <w:pPr>
        <w:rPr>
          <w:rFonts w:ascii="Arial" w:hAnsi="Arial"/>
          <w:sz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4D50F7">
        <w:tc>
          <w:tcPr>
            <w:tcW w:w="1842" w:type="dxa"/>
            <w:tcBorders>
              <w:top w:val="single" w:sz="6" w:space="0" w:color="auto"/>
            </w:tcBorders>
          </w:tcPr>
          <w:p w:rsidR="004D50F7" w:rsidRDefault="004D50F7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4D50F7" w:rsidRDefault="004D50F7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4D50F7" w:rsidRDefault="004D50F7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4D50F7" w:rsidRDefault="004D50F7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4D50F7" w:rsidRDefault="004D50F7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   uspokojivě</w:t>
            </w:r>
          </w:p>
        </w:tc>
      </w:tr>
      <w:tr w:rsidR="004D50F7">
        <w:tc>
          <w:tcPr>
            <w:tcW w:w="1842" w:type="dxa"/>
            <w:tcBorders>
              <w:bottom w:val="single" w:sz="6" w:space="0" w:color="auto"/>
            </w:tcBorders>
          </w:tcPr>
          <w:p w:rsidR="004D50F7" w:rsidRDefault="004D50F7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4D50F7" w:rsidRDefault="004D50F7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4D50F7" w:rsidRDefault="004D50F7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4D50F7" w:rsidRDefault="004D50F7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4D50F7" w:rsidRDefault="004D50F7">
            <w:pPr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4D50F7" w:rsidRDefault="004D50F7"/>
    <w:p w:rsidR="004D50F7" w:rsidRDefault="004D50F7"/>
    <w:sectPr w:rsidR="004D50F7" w:rsidSect="00FA2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B2E5F"/>
    <w:multiLevelType w:val="hybridMultilevel"/>
    <w:tmpl w:val="82185D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341A"/>
    <w:rsid w:val="000F44C9"/>
    <w:rsid w:val="00123F90"/>
    <w:rsid w:val="00260622"/>
    <w:rsid w:val="00276233"/>
    <w:rsid w:val="002953BA"/>
    <w:rsid w:val="002E5DA3"/>
    <w:rsid w:val="002F2515"/>
    <w:rsid w:val="00490A52"/>
    <w:rsid w:val="004D50F7"/>
    <w:rsid w:val="00551094"/>
    <w:rsid w:val="0057681D"/>
    <w:rsid w:val="00592C34"/>
    <w:rsid w:val="00597A3B"/>
    <w:rsid w:val="005A25AC"/>
    <w:rsid w:val="006B50F0"/>
    <w:rsid w:val="006D3DAC"/>
    <w:rsid w:val="00845E7F"/>
    <w:rsid w:val="00913B15"/>
    <w:rsid w:val="00A9413B"/>
    <w:rsid w:val="00C139C6"/>
    <w:rsid w:val="00C31B03"/>
    <w:rsid w:val="00D9341A"/>
    <w:rsid w:val="00D96FA4"/>
    <w:rsid w:val="00DD6764"/>
    <w:rsid w:val="00DE40F0"/>
    <w:rsid w:val="00E25344"/>
    <w:rsid w:val="00E6642B"/>
    <w:rsid w:val="00E7775A"/>
    <w:rsid w:val="00ED43F0"/>
    <w:rsid w:val="00ED7967"/>
    <w:rsid w:val="00F205E6"/>
    <w:rsid w:val="00F25CFD"/>
    <w:rsid w:val="00F461E0"/>
    <w:rsid w:val="00FA2694"/>
    <w:rsid w:val="00FB1634"/>
    <w:rsid w:val="00FC2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694"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k">
    <w:name w:val="Řádek"/>
    <w:basedOn w:val="Normal"/>
    <w:link w:val="dekChar"/>
    <w:uiPriority w:val="99"/>
    <w:rsid w:val="00A9413B"/>
    <w:pPr>
      <w:overflowPunct/>
      <w:autoSpaceDE/>
      <w:autoSpaceDN/>
      <w:adjustRightInd/>
      <w:spacing w:line="360" w:lineRule="auto"/>
      <w:jc w:val="both"/>
      <w:textAlignment w:val="auto"/>
    </w:pPr>
  </w:style>
  <w:style w:type="character" w:customStyle="1" w:styleId="dekChar">
    <w:name w:val="Řádek Char"/>
    <w:basedOn w:val="DefaultParagraphFont"/>
    <w:link w:val="dek"/>
    <w:uiPriority w:val="99"/>
    <w:locked/>
    <w:rsid w:val="00A9413B"/>
    <w:rPr>
      <w:rFonts w:cs="Times New Roman"/>
      <w:sz w:val="24"/>
    </w:rPr>
  </w:style>
  <w:style w:type="paragraph" w:styleId="DocumentMap">
    <w:name w:val="Document Map"/>
    <w:basedOn w:val="Normal"/>
    <w:link w:val="DocumentMapChar"/>
    <w:uiPriority w:val="99"/>
    <w:rsid w:val="00F25CFD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F25C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266</Words>
  <Characters>1574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2005-05-23T08:58:00Z</cp:lastPrinted>
  <dcterms:created xsi:type="dcterms:W3CDTF">2010-06-01T10:02:00Z</dcterms:created>
  <dcterms:modified xsi:type="dcterms:W3CDTF">2010-06-01T10:02:00Z</dcterms:modified>
</cp:coreProperties>
</file>