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BB" w:rsidRPr="005B1100" w:rsidRDefault="00526CBB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26CBB" w:rsidRDefault="00526CBB"/>
    <w:p w:rsidR="00526CBB" w:rsidRDefault="00526CBB" w:rsidP="00AF68A9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Bc. Michal Dvořáček</w:t>
      </w:r>
      <w:r>
        <w:fldChar w:fldCharType="end"/>
      </w:r>
      <w:bookmarkEnd w:id="0"/>
    </w:p>
    <w:p w:rsidR="00526CBB" w:rsidRDefault="00526CBB" w:rsidP="00AF68A9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Procesní inženýrství</w:t>
      </w:r>
      <w:r>
        <w:fldChar w:fldCharType="end"/>
      </w:r>
      <w:bookmarkEnd w:id="1"/>
    </w:p>
    <w:p w:rsidR="00526CBB" w:rsidRDefault="00526CBB" w:rsidP="00AF68A9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Konstrukce technologických zařízení</w:t>
      </w:r>
      <w:r>
        <w:fldChar w:fldCharType="end"/>
      </w:r>
      <w:bookmarkEnd w:id="2"/>
    </w:p>
    <w:p w:rsidR="00526CBB" w:rsidRDefault="00526CBB" w:rsidP="00AF68A9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526CBB" w:rsidRDefault="00526CBB" w:rsidP="00AF68A9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Ústav Výrobního Inženýrství</w:t>
      </w:r>
      <w:r>
        <w:fldChar w:fldCharType="end"/>
      </w:r>
      <w:bookmarkEnd w:id="4"/>
    </w:p>
    <w:p w:rsidR="00526CBB" w:rsidRDefault="00526CBB" w:rsidP="00AF68A9">
      <w:r>
        <w:t xml:space="preserve">Vedoucí diplomové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Kamil Kyas</w:t>
      </w:r>
      <w:r>
        <w:fldChar w:fldCharType="end"/>
      </w:r>
      <w:bookmarkEnd w:id="5"/>
    </w:p>
    <w:p w:rsidR="00526CBB" w:rsidRDefault="00526CBB" w:rsidP="00AF68A9">
      <w:r>
        <w:t xml:space="preserve">Akademický rok: </w:t>
      </w:r>
      <w:bookmarkStart w:id="6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2010-2011</w:t>
      </w:r>
      <w:r>
        <w:fldChar w:fldCharType="end"/>
      </w:r>
      <w:bookmarkEnd w:id="6"/>
    </w:p>
    <w:p w:rsidR="00526CBB" w:rsidRDefault="00526CBB"/>
    <w:tbl>
      <w:tblPr>
        <w:tblW w:w="0" w:type="auto"/>
        <w:tblLook w:val="01E0"/>
      </w:tblPr>
      <w:tblGrid>
        <w:gridCol w:w="9212"/>
      </w:tblGrid>
      <w:tr w:rsidR="00526CBB" w:rsidTr="00B92959">
        <w:tc>
          <w:tcPr>
            <w:tcW w:w="9212" w:type="dxa"/>
          </w:tcPr>
          <w:p w:rsidR="00526CBB" w:rsidRPr="00B92959" w:rsidRDefault="00526CBB" w:rsidP="00F450B7">
            <w:pPr>
              <w:rPr>
                <w:b/>
              </w:rPr>
            </w:pPr>
            <w:r w:rsidRPr="00B92959">
              <w:rPr>
                <w:b/>
              </w:rPr>
              <w:t>Název diplomové práce:</w:t>
            </w:r>
          </w:p>
        </w:tc>
      </w:tr>
      <w:bookmarkStart w:id="7" w:name="Text12"/>
      <w:tr w:rsidR="00526CBB" w:rsidTr="00B92959">
        <w:trPr>
          <w:trHeight w:val="1134"/>
        </w:trPr>
        <w:tc>
          <w:tcPr>
            <w:tcW w:w="9212" w:type="dxa"/>
          </w:tcPr>
          <w:p w:rsidR="00526CBB" w:rsidRDefault="00526CBB" w:rsidP="00F160D3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Využití elektrojiskrového obrábění pro konstrukci vstřikovacích forem</w:t>
            </w:r>
            <w:r>
              <w:fldChar w:fldCharType="end"/>
            </w:r>
            <w:bookmarkEnd w:id="7"/>
          </w:p>
        </w:tc>
      </w:tr>
    </w:tbl>
    <w:p w:rsidR="00526CBB" w:rsidRDefault="00526CBB" w:rsidP="00F450B7"/>
    <w:p w:rsidR="00526CBB" w:rsidRDefault="00526CBB" w:rsidP="00F450B7"/>
    <w:p w:rsidR="00526CBB" w:rsidRDefault="00526CBB">
      <w:r>
        <w:t>Hodnocení diplomové práce s využitím klasifikační stupnice ECTS:</w:t>
      </w:r>
    </w:p>
    <w:p w:rsidR="00526CBB" w:rsidRDefault="00526CBB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526CBB" w:rsidRPr="002E6F53" w:rsidTr="00B92959">
        <w:tc>
          <w:tcPr>
            <w:tcW w:w="468" w:type="dxa"/>
          </w:tcPr>
          <w:p w:rsidR="00526CBB" w:rsidRPr="00B92959" w:rsidRDefault="00526CBB" w:rsidP="00B92959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526CBB" w:rsidRPr="00B92959" w:rsidRDefault="00526CBB">
            <w:pPr>
              <w:rPr>
                <w:b/>
              </w:rPr>
            </w:pPr>
            <w:r w:rsidRPr="00B92959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526CBB" w:rsidRPr="00B92959" w:rsidRDefault="00526CBB">
            <w:pPr>
              <w:rPr>
                <w:b/>
              </w:rPr>
            </w:pPr>
            <w:r w:rsidRPr="00B92959">
              <w:rPr>
                <w:b/>
              </w:rPr>
              <w:t>Hodnocení dle ECTS</w:t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526CBB" w:rsidRDefault="00526CBB">
            <w:r>
              <w:t>Aktuálnost použité literatury</w:t>
            </w:r>
          </w:p>
        </w:tc>
        <w:bookmarkStart w:id="8" w:name="Rozevírací1"/>
        <w:tc>
          <w:tcPr>
            <w:tcW w:w="2520" w:type="dxa"/>
          </w:tcPr>
          <w:p w:rsidR="00526CBB" w:rsidRPr="00B92959" w:rsidRDefault="00526CBB" w:rsidP="00B92959">
            <w:pPr>
              <w:jc w:val="center"/>
              <w:rPr>
                <w:b/>
              </w:rPr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  <w:bookmarkEnd w:id="8"/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526CBB" w:rsidRDefault="00526CBB">
            <w:r>
              <w:t>Využití poznatků z literatury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526CBB" w:rsidRDefault="00526CBB">
            <w:r>
              <w:t>Zpracování teoretické části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526CBB" w:rsidRDefault="00526CBB">
            <w:r>
              <w:t>Popis experimentů a metod řešení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526CBB" w:rsidRDefault="00526CBB">
            <w:r>
              <w:t>Kvalita zpracování výsledků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526CBB" w:rsidRDefault="00526CBB">
            <w:r>
              <w:t>Interpretace získaných výsledků a jejich diskuze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526CBB" w:rsidRDefault="00526CBB">
            <w:r>
              <w:t>Formulace závěrů práce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  <w:tr w:rsidR="00526CBB" w:rsidTr="00B92959">
        <w:tc>
          <w:tcPr>
            <w:tcW w:w="468" w:type="dxa"/>
          </w:tcPr>
          <w:p w:rsidR="00526CBB" w:rsidRDefault="00526CBB" w:rsidP="00B92959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526CBB" w:rsidRDefault="00526CBB">
            <w:r>
              <w:t>Přístup studenta k diplomové práci</w:t>
            </w:r>
          </w:p>
        </w:tc>
        <w:tc>
          <w:tcPr>
            <w:tcW w:w="2520" w:type="dxa"/>
          </w:tcPr>
          <w:p w:rsidR="00526CBB" w:rsidRDefault="00526CBB" w:rsidP="00B92959">
            <w:pPr>
              <w:jc w:val="center"/>
            </w:pPr>
            <w:r w:rsidRPr="00B92959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B92959">
              <w:rPr>
                <w:b/>
              </w:rPr>
              <w:instrText xml:space="preserve"> FORMDROPDOWN </w:instrText>
            </w:r>
            <w:r w:rsidRPr="00B92959">
              <w:rPr>
                <w:b/>
              </w:rPr>
            </w:r>
            <w:r w:rsidRPr="00B92959">
              <w:rPr>
                <w:b/>
              </w:rPr>
              <w:fldChar w:fldCharType="end"/>
            </w:r>
          </w:p>
        </w:tc>
      </w:tr>
    </w:tbl>
    <w:p w:rsidR="00526CBB" w:rsidRDefault="00526CBB"/>
    <w:p w:rsidR="00526CBB" w:rsidRDefault="00526CBB"/>
    <w:p w:rsidR="00526CBB" w:rsidRDefault="00526CBB">
      <w:r>
        <w:t xml:space="preserve">Předloženou práci </w:t>
      </w:r>
      <w:bookmarkStart w:id="9" w:name="Rozevírací2"/>
      <w:r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CC6F65">
        <w:rPr>
          <w:b/>
        </w:rPr>
        <w:instrText xml:space="preserve"> FORMDROPDOWN </w:instrText>
      </w:r>
      <w:r w:rsidRPr="00CC6F65">
        <w:rPr>
          <w:b/>
        </w:rPr>
      </w:r>
      <w:r w:rsidRPr="00CC6F65">
        <w:rPr>
          <w:b/>
        </w:rPr>
        <w:fldChar w:fldCharType="end"/>
      </w:r>
      <w:bookmarkEnd w:id="9"/>
      <w:r>
        <w:t xml:space="preserve"> k obhajobě a navrhuji hodnocení</w:t>
      </w:r>
    </w:p>
    <w:p w:rsidR="00526CBB" w:rsidRPr="000019EA" w:rsidRDefault="00526CBB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612BF3">
      <w:pPr>
        <w:jc w:val="both"/>
      </w:pPr>
    </w:p>
    <w:p w:rsidR="00526CBB" w:rsidRDefault="00526CBB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526CBB" w:rsidTr="00B9295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526CBB" w:rsidRPr="00B92959" w:rsidRDefault="00526CBB" w:rsidP="00B92959">
            <w:pPr>
              <w:jc w:val="both"/>
              <w:rPr>
                <w:b/>
              </w:rPr>
            </w:pPr>
            <w:r w:rsidRPr="00B92959">
              <w:rPr>
                <w:b/>
              </w:rPr>
              <w:t>Komentáře k diplomové práci:</w:t>
            </w:r>
          </w:p>
        </w:tc>
      </w:tr>
      <w:bookmarkStart w:id="10" w:name="Text10"/>
      <w:tr w:rsidR="00526CBB" w:rsidTr="00B9295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526CBB" w:rsidRDefault="00526CBB" w:rsidP="00B92959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CC6F65">
              <w:instrText xml:space="preserve"> FORMTEXT </w:instrText>
            </w:r>
            <w:r w:rsidRPr="00CC6F65">
              <w:fldChar w:fldCharType="separate"/>
            </w:r>
            <w:r>
              <w:rPr>
                <w:noProof/>
              </w:rPr>
              <w:t>Student v diplomové práci vytvořil 3 návrhy na reklamní výrobek. Po konzultaci se zakazníkem byl vybrán daný návrh, pro který student vytvořil vstřikovací formu, jejiž dutina byla vyrobena pomocí elektorjiskrového obrábění. Výroba formy je podpořena, mechanickou i tokovou analýzou a návrhem elktrody pro zhotovení dutiny vstřikovací formy. Celý konstrukční návrh doplnil ekonomickým zhodnocením, kde se zaměřil na cenu jednotlivých vyrobených částí formy.</w:t>
            </w:r>
          </w:p>
          <w:p w:rsidR="00526CBB" w:rsidRDefault="00526CBB" w:rsidP="00B92959">
            <w:pPr>
              <w:jc w:val="both"/>
              <w:rPr>
                <w:noProof/>
              </w:rPr>
            </w:pPr>
          </w:p>
          <w:p w:rsidR="00526CBB" w:rsidRDefault="00526CBB" w:rsidP="00B92959">
            <w:pPr>
              <w:jc w:val="both"/>
              <w:rPr>
                <w:noProof/>
              </w:rPr>
            </w:pPr>
            <w:r>
              <w:rPr>
                <w:noProof/>
              </w:rPr>
              <w:t>V teoretické části student kvalitně posal zásady pro konstrukci vstřikovacích forem a na konci se věnoval elektrojiskrovému obrábění.</w:t>
            </w:r>
          </w:p>
          <w:p w:rsidR="00526CBB" w:rsidRDefault="00526CBB" w:rsidP="00B92959">
            <w:pPr>
              <w:jc w:val="both"/>
              <w:rPr>
                <w:noProof/>
              </w:rPr>
            </w:pPr>
          </w:p>
          <w:p w:rsidR="00526CBB" w:rsidRDefault="00526CBB" w:rsidP="00B92959">
            <w:pPr>
              <w:jc w:val="both"/>
            </w:pPr>
            <w:r>
              <w:t>Bc. Michal Dvořáček pravidelně chodil na konzultace a případné problémy řešil samostatně  s firmou Kasko s r.o. P</w:t>
            </w:r>
            <w:r w:rsidRPr="004D65A1">
              <w:t>rokázal schopnost řešit jak technické, tak i organizační úkoly</w:t>
            </w:r>
            <w:r>
              <w:t>.</w:t>
            </w:r>
          </w:p>
          <w:p w:rsidR="00526CBB" w:rsidRDefault="00526CBB" w:rsidP="00B92959">
            <w:pPr>
              <w:jc w:val="both"/>
            </w:pPr>
          </w:p>
          <w:p w:rsidR="00526CBB" w:rsidRPr="00CC6F65" w:rsidRDefault="00526CBB" w:rsidP="00B92959">
            <w:pPr>
              <w:jc w:val="both"/>
            </w:pPr>
            <w:r>
              <w:t>Proto studentu Bc. Michalu Dvořáčkovi navrhuji klasifikační stupeň A - výborně.</w:t>
            </w:r>
            <w:r w:rsidRPr="00CC6F65">
              <w:fldChar w:fldCharType="end"/>
            </w:r>
            <w:bookmarkEnd w:id="10"/>
          </w:p>
        </w:tc>
      </w:tr>
    </w:tbl>
    <w:p w:rsidR="00526CBB" w:rsidRDefault="00526CBB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526CBB" w:rsidTr="00B9295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526CBB" w:rsidRPr="00B92959" w:rsidRDefault="00526CBB" w:rsidP="00B92959">
            <w:pPr>
              <w:jc w:val="both"/>
              <w:rPr>
                <w:b/>
              </w:rPr>
            </w:pPr>
            <w:r w:rsidRPr="00B92959">
              <w:rPr>
                <w:b/>
              </w:rPr>
              <w:t>Otázky vedoucího diplomové práce:</w:t>
            </w:r>
          </w:p>
        </w:tc>
      </w:tr>
      <w:bookmarkStart w:id="11" w:name="Text11"/>
      <w:tr w:rsidR="00526CBB" w:rsidTr="00B9295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526CBB" w:rsidRPr="00CC6F65" w:rsidRDefault="00526CBB" w:rsidP="00B92959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CC6F65">
              <w:instrText xml:space="preserve"> FORMTEXT </w:instrText>
            </w:r>
            <w:r w:rsidRPr="00CC6F65">
              <w:fldChar w:fldCharType="separate"/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1"/>
          </w:p>
        </w:tc>
      </w:tr>
    </w:tbl>
    <w:p w:rsidR="00526CBB" w:rsidRDefault="00526CBB" w:rsidP="00AF68A9">
      <w:pPr>
        <w:jc w:val="both"/>
      </w:pPr>
    </w:p>
    <w:p w:rsidR="00526CBB" w:rsidRDefault="00526CBB" w:rsidP="003E24B3">
      <w:pPr>
        <w:jc w:val="both"/>
      </w:pPr>
    </w:p>
    <w:p w:rsidR="00526CBB" w:rsidRDefault="00526CBB" w:rsidP="003E24B3">
      <w:pPr>
        <w:jc w:val="both"/>
      </w:pPr>
    </w:p>
    <w:p w:rsidR="00526CBB" w:rsidRDefault="00526CBB" w:rsidP="003E24B3">
      <w:pPr>
        <w:jc w:val="both"/>
      </w:pPr>
    </w:p>
    <w:p w:rsidR="00526CBB" w:rsidRDefault="00526CBB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Zlíně</w:t>
      </w:r>
      <w:r>
        <w:fldChar w:fldCharType="end"/>
      </w:r>
      <w:r>
        <w:t xml:space="preserve"> dne </w:t>
      </w:r>
      <w:bookmarkStart w:id="12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23.5.2011</w:t>
      </w:r>
      <w:r>
        <w:fldChar w:fldCharType="end"/>
      </w:r>
      <w:bookmarkEnd w:id="12"/>
    </w:p>
    <w:p w:rsidR="00526CBB" w:rsidRDefault="00526CBB" w:rsidP="003E24B3">
      <w:pPr>
        <w:jc w:val="both"/>
      </w:pPr>
    </w:p>
    <w:p w:rsidR="00526CBB" w:rsidRDefault="00526CBB" w:rsidP="003E24B3">
      <w:pPr>
        <w:jc w:val="both"/>
      </w:pPr>
    </w:p>
    <w:p w:rsidR="00526CBB" w:rsidRDefault="00526CBB" w:rsidP="003E24B3">
      <w:pPr>
        <w:jc w:val="both"/>
      </w:pPr>
    </w:p>
    <w:p w:rsidR="00526CBB" w:rsidRPr="003E24B3" w:rsidRDefault="00526CBB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diplomové práce</w:t>
      </w:r>
    </w:p>
    <w:sectPr w:rsidR="00526CBB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CBB" w:rsidRDefault="00526CBB">
      <w:r>
        <w:separator/>
      </w:r>
    </w:p>
  </w:endnote>
  <w:endnote w:type="continuationSeparator" w:id="0">
    <w:p w:rsidR="00526CBB" w:rsidRDefault="00526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BB" w:rsidRPr="00C64195" w:rsidRDefault="00526CBB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526CBB" w:rsidRPr="00C64195" w:rsidRDefault="00526CBB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CBB" w:rsidRDefault="00526CBB">
      <w:r>
        <w:separator/>
      </w:r>
    </w:p>
  </w:footnote>
  <w:footnote w:type="continuationSeparator" w:id="0">
    <w:p w:rsidR="00526CBB" w:rsidRDefault="00526C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BB" w:rsidRDefault="00526CBB">
    <w:pPr>
      <w:pStyle w:val="Header"/>
      <w:rPr>
        <w:sz w:val="20"/>
        <w:szCs w:val="20"/>
      </w:rPr>
    </w:pPr>
    <w:r w:rsidRPr="00B92959">
      <w:rPr>
        <w:b/>
        <w:noProof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t_logo_cz" style="width:248.25pt;height:44.25pt;visibility:visible">
          <v:imagedata r:id="rId1" o:title="" croptop="9807f" cropbottom="13439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526CBB" w:rsidRDefault="00526CBB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31ECF"/>
    <w:rsid w:val="0011262D"/>
    <w:rsid w:val="00187CBA"/>
    <w:rsid w:val="002102EA"/>
    <w:rsid w:val="0022238B"/>
    <w:rsid w:val="00244F02"/>
    <w:rsid w:val="00250F87"/>
    <w:rsid w:val="002B2105"/>
    <w:rsid w:val="002C287B"/>
    <w:rsid w:val="002E6F53"/>
    <w:rsid w:val="003111EA"/>
    <w:rsid w:val="00311600"/>
    <w:rsid w:val="0039270C"/>
    <w:rsid w:val="003E24B3"/>
    <w:rsid w:val="004C0900"/>
    <w:rsid w:val="004D65A1"/>
    <w:rsid w:val="004F3226"/>
    <w:rsid w:val="00526CBB"/>
    <w:rsid w:val="00532C79"/>
    <w:rsid w:val="005B1100"/>
    <w:rsid w:val="005D1718"/>
    <w:rsid w:val="005F1C1E"/>
    <w:rsid w:val="005F4D98"/>
    <w:rsid w:val="00612BF3"/>
    <w:rsid w:val="00635CEF"/>
    <w:rsid w:val="006C68E3"/>
    <w:rsid w:val="006D1B64"/>
    <w:rsid w:val="00714DFD"/>
    <w:rsid w:val="008C4340"/>
    <w:rsid w:val="009B527B"/>
    <w:rsid w:val="00AA5B9D"/>
    <w:rsid w:val="00AF68A9"/>
    <w:rsid w:val="00B92959"/>
    <w:rsid w:val="00BD2003"/>
    <w:rsid w:val="00C64195"/>
    <w:rsid w:val="00C91538"/>
    <w:rsid w:val="00CC6F65"/>
    <w:rsid w:val="00D24059"/>
    <w:rsid w:val="00D644E0"/>
    <w:rsid w:val="00DE4C0A"/>
    <w:rsid w:val="00DF0D45"/>
    <w:rsid w:val="00E30F57"/>
    <w:rsid w:val="00E421FB"/>
    <w:rsid w:val="00E81B73"/>
    <w:rsid w:val="00F160D3"/>
    <w:rsid w:val="00F450B7"/>
    <w:rsid w:val="00F46C84"/>
    <w:rsid w:val="00F735D4"/>
    <w:rsid w:val="00F837BC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7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0EB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0EB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30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0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320</Words>
  <Characters>1889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UVI</cp:lastModifiedBy>
  <cp:revision>2</cp:revision>
  <cp:lastPrinted>2011-05-23T09:56:00Z</cp:lastPrinted>
  <dcterms:created xsi:type="dcterms:W3CDTF">2011-05-23T11:56:00Z</dcterms:created>
  <dcterms:modified xsi:type="dcterms:W3CDTF">2011-05-23T11:56:00Z</dcterms:modified>
</cp:coreProperties>
</file>