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753E16" w:rsidP="00362AB0">
            <w:r>
              <w:t>Hana Kinclová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211BC7" w:rsidP="00753E16">
            <w:r>
              <w:t xml:space="preserve">Analýza </w:t>
            </w:r>
            <w:r w:rsidR="00753E16">
              <w:t>spokojenosti zákazníků hotelu CENTRO Hustopeče a.s.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1BC7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753E16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0C53D9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0C53D9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0C53D9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0C53D9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0C53D9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0C53D9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F90FF1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753E16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47E2" w:rsidRPr="00BA3203" w:rsidRDefault="00F90FF1" w:rsidP="00362AB0">
            <w:r>
              <w:t xml:space="preserve">Práce řeší poměrně jednoduché téma, ale studentka ho zpracovala metodicky velmi vhodně. Oceňuji i využití základních statistických metod. Získaná data mohla být sice ještě více </w:t>
            </w:r>
            <w:r w:rsidR="00EF7C00">
              <w:t>analyzována a lépe interpretována, ale domnívám se, že cíl byl splněn a analytická zjištění dospěla ke správným závěrům. Pro některá studentčina doporučení by bylo třeba udělat ještě hlubší analýzu daného problému (např. cena klimatizace, nedostatek personálu…), přesto práci považuji za velmi přínosnou.</w:t>
            </w:r>
          </w:p>
          <w:p w:rsidR="006847E2" w:rsidRDefault="00A40A0F" w:rsidP="00362AB0">
            <w:r w:rsidRPr="00A40A0F">
              <w:t xml:space="preserve">Nebyla zjištěna podobnost </w:t>
            </w:r>
            <w:r>
              <w:t>BP s dříve publikovaným textem.</w:t>
            </w:r>
          </w:p>
          <w:p w:rsidR="00EF7C00" w:rsidRDefault="00EF7C00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6847E2" w:rsidRDefault="00C703F5" w:rsidP="00362AB0">
            <w:pPr>
              <w:rPr>
                <w:lang w:val="en-GB"/>
              </w:rPr>
            </w:pPr>
            <w:r w:rsidRPr="00C703F5">
              <w:rPr>
                <w:lang w:val="en-GB"/>
              </w:rPr>
              <w:t xml:space="preserve">How did you </w:t>
            </w:r>
            <w:r>
              <w:rPr>
                <w:lang w:val="en-GB"/>
              </w:rPr>
              <w:t>set</w:t>
            </w:r>
            <w:r w:rsidRPr="00C703F5">
              <w:rPr>
                <w:lang w:val="en-GB"/>
              </w:rPr>
              <w:t xml:space="preserve"> the costs, especi</w:t>
            </w:r>
            <w:r>
              <w:rPr>
                <w:lang w:val="en-GB"/>
              </w:rPr>
              <w:t>a</w:t>
            </w:r>
            <w:r w:rsidRPr="00C703F5">
              <w:rPr>
                <w:lang w:val="en-GB"/>
              </w:rPr>
              <w:t xml:space="preserve">lly the price </w:t>
            </w:r>
            <w:r>
              <w:rPr>
                <w:lang w:val="en-GB"/>
              </w:rPr>
              <w:t>o</w:t>
            </w:r>
            <w:r w:rsidRPr="00C703F5">
              <w:rPr>
                <w:lang w:val="en-GB"/>
              </w:rPr>
              <w:t>f</w:t>
            </w:r>
            <w:r>
              <w:rPr>
                <w:lang w:val="en-GB"/>
              </w:rPr>
              <w:t xml:space="preserve"> </w:t>
            </w:r>
            <w:r w:rsidRPr="00C703F5">
              <w:rPr>
                <w:lang w:val="en-GB"/>
              </w:rPr>
              <w:t>air-condition?</w:t>
            </w:r>
          </w:p>
          <w:p w:rsidR="00F90FF1" w:rsidRDefault="00F90FF1" w:rsidP="00362AB0">
            <w:pPr>
              <w:rPr>
                <w:lang w:val="en-GB"/>
              </w:rPr>
            </w:pPr>
            <w:r>
              <w:rPr>
                <w:lang w:val="en-GB"/>
              </w:rPr>
              <w:t>How did you set the price of massage mentioned in your questionnaire (250 CZK/hour)? What is the average price of one hour massage in that region?</w:t>
            </w:r>
          </w:p>
          <w:p w:rsidR="00F90FF1" w:rsidRDefault="00F90FF1" w:rsidP="00362AB0">
            <w:pPr>
              <w:rPr>
                <w:lang w:val="en-GB"/>
              </w:rPr>
            </w:pPr>
            <w:r>
              <w:rPr>
                <w:lang w:val="en-GB"/>
              </w:rPr>
              <w:t>If the hotel applies your recommendations, would it be enough to receive 4 stars?</w:t>
            </w:r>
          </w:p>
          <w:p w:rsidR="006847E2" w:rsidRDefault="00F90FF1" w:rsidP="00362AB0">
            <w:pPr>
              <w:rPr>
                <w:lang w:val="en-GB"/>
              </w:rPr>
            </w:pPr>
            <w:r>
              <w:rPr>
                <w:lang w:val="en-GB"/>
              </w:rPr>
              <w:t>What was the nationality of people who were not satisfied (8 respondents)? Were they foreigners?</w:t>
            </w:r>
          </w:p>
          <w:p w:rsidR="00EF7C00" w:rsidRPr="00F90FF1" w:rsidRDefault="00EF7C00" w:rsidP="00362AB0">
            <w:pPr>
              <w:rPr>
                <w:lang w:val="en-GB"/>
              </w:rPr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90FF1">
              <w:t xml:space="preserve"> </w:t>
            </w:r>
            <w:proofErr w:type="gramStart"/>
            <w:r w:rsidR="00F90FF1">
              <w:t>1.6.2011</w:t>
            </w:r>
            <w:proofErr w:type="gramEnd"/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 w:rsidP="00211BC7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54A" w:rsidRDefault="00BC154A">
      <w:r>
        <w:separator/>
      </w:r>
    </w:p>
  </w:endnote>
  <w:endnote w:type="continuationSeparator" w:id="0">
    <w:p w:rsidR="00BC154A" w:rsidRDefault="00BC1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54A" w:rsidRDefault="00BC154A">
      <w:r>
        <w:separator/>
      </w:r>
    </w:p>
  </w:footnote>
  <w:footnote w:type="continuationSeparator" w:id="0">
    <w:p w:rsidR="00BC154A" w:rsidRDefault="00BC154A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67826"/>
    <w:rsid w:val="000C53D9"/>
    <w:rsid w:val="00211BC7"/>
    <w:rsid w:val="00362AB0"/>
    <w:rsid w:val="003F5DA2"/>
    <w:rsid w:val="00471C0C"/>
    <w:rsid w:val="004B6508"/>
    <w:rsid w:val="004D25F5"/>
    <w:rsid w:val="00526D47"/>
    <w:rsid w:val="005E5F49"/>
    <w:rsid w:val="006847E2"/>
    <w:rsid w:val="006E1A66"/>
    <w:rsid w:val="00753E16"/>
    <w:rsid w:val="007B187D"/>
    <w:rsid w:val="007F761A"/>
    <w:rsid w:val="008B457A"/>
    <w:rsid w:val="0092174F"/>
    <w:rsid w:val="00A40A0F"/>
    <w:rsid w:val="00A55E2A"/>
    <w:rsid w:val="00AA599B"/>
    <w:rsid w:val="00B10B4C"/>
    <w:rsid w:val="00B56A37"/>
    <w:rsid w:val="00BA3203"/>
    <w:rsid w:val="00BA5640"/>
    <w:rsid w:val="00BC154A"/>
    <w:rsid w:val="00BD02FC"/>
    <w:rsid w:val="00C703F5"/>
    <w:rsid w:val="00CA0A18"/>
    <w:rsid w:val="00DC1BF5"/>
    <w:rsid w:val="00E21D9C"/>
    <w:rsid w:val="00ED342E"/>
    <w:rsid w:val="00EF7C00"/>
    <w:rsid w:val="00F5589B"/>
    <w:rsid w:val="00F9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280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uzivatel</cp:lastModifiedBy>
  <cp:revision>2</cp:revision>
  <cp:lastPrinted>2011-06-01T10:26:00Z</cp:lastPrinted>
  <dcterms:created xsi:type="dcterms:W3CDTF">2011-06-01T10:27:00Z</dcterms:created>
  <dcterms:modified xsi:type="dcterms:W3CDTF">2011-06-01T10:27:00Z</dcterms:modified>
</cp:coreProperties>
</file>