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995" w:rsidRPr="004E757B" w:rsidRDefault="00EB3995">
      <w:pPr>
        <w:rPr>
          <w:sz w:val="36"/>
          <w:szCs w:val="36"/>
        </w:rPr>
      </w:pPr>
    </w:p>
    <w:p w:rsidR="00EB3995" w:rsidRPr="004E757B" w:rsidRDefault="00EB3995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OPONENTA DIPLOMOVÉ</w:t>
      </w:r>
      <w:r w:rsidRPr="004E757B">
        <w:rPr>
          <w:b/>
          <w:sz w:val="32"/>
          <w:szCs w:val="32"/>
        </w:rPr>
        <w:t xml:space="preserve"> PRÁCE</w:t>
      </w:r>
    </w:p>
    <w:p w:rsidR="00EB3995" w:rsidRPr="004E757B" w:rsidRDefault="00EB3995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B3995" w:rsidRPr="00DC2F66" w:rsidTr="0098515F">
        <w:tc>
          <w:tcPr>
            <w:tcW w:w="1184" w:type="dxa"/>
          </w:tcPr>
          <w:p w:rsidR="00EB3995" w:rsidRPr="0098515F" w:rsidRDefault="00EB3995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bookmarkStart w:id="0" w:name="Text2"/>
        <w:tc>
          <w:tcPr>
            <w:tcW w:w="3244" w:type="dxa"/>
            <w:gridSpan w:val="2"/>
          </w:tcPr>
          <w:p w:rsidR="00EB3995" w:rsidRPr="0098515F" w:rsidRDefault="00EB3995" w:rsidP="005224E7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Pr="005224E7">
              <w:rPr>
                <w:b/>
                <w:noProof/>
              </w:rPr>
              <w:t>Bc. Michal Ondrišík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B3995" w:rsidRPr="0098515F" w:rsidRDefault="00EB399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Oponent:</w:t>
            </w:r>
          </w:p>
        </w:tc>
        <w:bookmarkStart w:id="1" w:name="Text3"/>
        <w:tc>
          <w:tcPr>
            <w:tcW w:w="3608" w:type="dxa"/>
            <w:gridSpan w:val="2"/>
          </w:tcPr>
          <w:p w:rsidR="00EB3995" w:rsidRPr="0098515F" w:rsidRDefault="00EB3995" w:rsidP="005224E7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Pr="005224E7">
              <w:rPr>
                <w:b/>
                <w:noProof/>
              </w:rPr>
              <w:t>Ing. František Kňourek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B3995" w:rsidRPr="00DC2F66" w:rsidTr="0098515F">
        <w:tc>
          <w:tcPr>
            <w:tcW w:w="2079" w:type="dxa"/>
            <w:gridSpan w:val="2"/>
          </w:tcPr>
          <w:p w:rsidR="00EB3995" w:rsidRPr="00DC2F66" w:rsidRDefault="00EB3995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B3995" w:rsidRPr="00DC2F66" w:rsidRDefault="00EB3995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B3995" w:rsidRPr="00DC2F66" w:rsidRDefault="00EB3995" w:rsidP="00DC2F66"/>
        </w:tc>
        <w:tc>
          <w:tcPr>
            <w:tcW w:w="2888" w:type="dxa"/>
          </w:tcPr>
          <w:p w:rsidR="00EB3995" w:rsidRPr="00DC2F66" w:rsidRDefault="00EB3995" w:rsidP="00DC2F66"/>
        </w:tc>
      </w:tr>
      <w:tr w:rsidR="00EB3995" w:rsidRPr="00DC2F66" w:rsidTr="0098515F">
        <w:tc>
          <w:tcPr>
            <w:tcW w:w="2079" w:type="dxa"/>
            <w:gridSpan w:val="2"/>
          </w:tcPr>
          <w:p w:rsidR="00EB3995" w:rsidRPr="00DC2F66" w:rsidRDefault="00EB3995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EB3995" w:rsidRPr="0098515F" w:rsidRDefault="00EB3995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EB3995" w:rsidRPr="00DC2F66" w:rsidTr="0098515F">
        <w:tc>
          <w:tcPr>
            <w:tcW w:w="2079" w:type="dxa"/>
            <w:gridSpan w:val="2"/>
          </w:tcPr>
          <w:p w:rsidR="00EB3995" w:rsidRPr="00DC2F66" w:rsidRDefault="00EB3995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EB3995" w:rsidRPr="0098515F" w:rsidRDefault="00EB3995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EB3995" w:rsidRPr="00DC2F66" w:rsidTr="0098515F">
        <w:tc>
          <w:tcPr>
            <w:tcW w:w="2079" w:type="dxa"/>
            <w:gridSpan w:val="2"/>
          </w:tcPr>
          <w:p w:rsidR="00EB3995" w:rsidRPr="00DC2F66" w:rsidRDefault="00EB3995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EB3995" w:rsidRPr="0098515F" w:rsidRDefault="00EB3995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EB3995" w:rsidRPr="00DC2F66" w:rsidRDefault="00EB3995" w:rsidP="008C2EE1"/>
        </w:tc>
        <w:tc>
          <w:tcPr>
            <w:tcW w:w="2888" w:type="dxa"/>
          </w:tcPr>
          <w:p w:rsidR="00EB3995" w:rsidRPr="00DC2F66" w:rsidRDefault="00EB3995" w:rsidP="008C2EE1"/>
        </w:tc>
      </w:tr>
      <w:tr w:rsidR="00EB3995" w:rsidRPr="00DC2F66" w:rsidTr="0098515F">
        <w:tc>
          <w:tcPr>
            <w:tcW w:w="2079" w:type="dxa"/>
            <w:gridSpan w:val="2"/>
          </w:tcPr>
          <w:p w:rsidR="00EB3995" w:rsidRPr="00DC2F66" w:rsidRDefault="00EB3995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B3995" w:rsidRPr="00DC2F66" w:rsidRDefault="00EB3995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B3995" w:rsidRPr="00DC2F66" w:rsidRDefault="00EB3995" w:rsidP="008C2EE1"/>
        </w:tc>
        <w:tc>
          <w:tcPr>
            <w:tcW w:w="2888" w:type="dxa"/>
          </w:tcPr>
          <w:p w:rsidR="00EB3995" w:rsidRPr="00DC2F66" w:rsidRDefault="00EB3995" w:rsidP="008C2EE1"/>
        </w:tc>
      </w:tr>
      <w:tr w:rsidR="00EB3995" w:rsidRPr="00DC2F66" w:rsidTr="0098515F">
        <w:tc>
          <w:tcPr>
            <w:tcW w:w="2079" w:type="dxa"/>
            <w:gridSpan w:val="2"/>
          </w:tcPr>
          <w:p w:rsidR="00EB3995" w:rsidRPr="00DC2F66" w:rsidRDefault="00EB3995" w:rsidP="0098515F">
            <w:pPr>
              <w:ind w:right="72"/>
            </w:pPr>
            <w:r w:rsidRPr="00DC2F66">
              <w:t xml:space="preserve">Téma </w:t>
            </w:r>
            <w:r>
              <w:t>diplomové</w:t>
            </w:r>
            <w:r w:rsidRPr="00DC2F66">
              <w:t xml:space="preserve"> práce:</w:t>
            </w:r>
          </w:p>
        </w:tc>
        <w:bookmarkStart w:id="4" w:name="Text1"/>
        <w:tc>
          <w:tcPr>
            <w:tcW w:w="7757" w:type="dxa"/>
            <w:gridSpan w:val="5"/>
          </w:tcPr>
          <w:p w:rsidR="00EB3995" w:rsidRPr="0098515F" w:rsidRDefault="00EB3995" w:rsidP="005224E7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Pr="005224E7">
              <w:rPr>
                <w:b/>
                <w:noProof/>
              </w:rPr>
              <w:t>Návrh zabezpečení rodinného domu v obci Vrbatův Kostelec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B3995" w:rsidRDefault="00EB3995">
      <w:pPr>
        <w:sectPr w:rsidR="00EB399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B3995" w:rsidRDefault="00EB3995">
      <w:pPr>
        <w:sectPr w:rsidR="00EB399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B3995" w:rsidRDefault="00EB3995"/>
    <w:p w:rsidR="00EB3995" w:rsidRDefault="00EB3995" w:rsidP="00D1654C">
      <w:pPr>
        <w:rPr>
          <w:b/>
        </w:rPr>
      </w:pPr>
      <w:r w:rsidRPr="00E72AA5">
        <w:rPr>
          <w:b/>
        </w:rPr>
        <w:t>Hodnocení práce:</w:t>
      </w:r>
    </w:p>
    <w:p w:rsidR="00EB3995" w:rsidRPr="00E45701" w:rsidRDefault="00EB3995" w:rsidP="00C60B6C">
      <w:pPr>
        <w:ind w:firstLine="708"/>
        <w:jc w:val="both"/>
      </w:pPr>
      <w:r>
        <w:t>První polovina práce by měla podle zadání řešit bezpečnostní rizika objektu, okolí a výběr vhodných komponentů, se zabývá obecným popisem terminologie a pojmů používaných v oboru zabezpečovací techniky. Tato část práce má velmi široký záběr a její charakter je popisný, stručný a povrchní.  Předpokládal jsem, že výsledkem této části diplomové práce měl být výběr vhodných komponentů zabezpečovacího systému na základě rozboru jejich parametrů a vlastností.</w:t>
      </w:r>
      <w:r w:rsidRPr="00520417">
        <w:t xml:space="preserve"> </w:t>
      </w:r>
      <w:r w:rsidRPr="00E45701">
        <w:t xml:space="preserve">Chybí </w:t>
      </w:r>
      <w:r>
        <w:t xml:space="preserve">konkrétní závěry, které by bylo možné využít pro praktickou část diplomové práce. </w:t>
      </w:r>
    </w:p>
    <w:p w:rsidR="00EB3995" w:rsidRDefault="00EB3995" w:rsidP="00C60B6C">
      <w:pPr>
        <w:ind w:firstLine="708"/>
        <w:jc w:val="both"/>
      </w:pPr>
      <w:r>
        <w:t xml:space="preserve">Druhá část práce je deklarována jako projekt zabezpečení objektu v několika variantách. Pouhé rozmístění prvků, obecný popis funkce zařízení a jednotlivých prvků není dostatečný. Měl-li by tento materiál sloužit jako podklad pro zhotovení systému, musel by být podrobnější. </w:t>
      </w:r>
      <w:r>
        <w:tab/>
      </w:r>
    </w:p>
    <w:p w:rsidR="00EB3995" w:rsidRDefault="00EB3995" w:rsidP="00C60B6C">
      <w:pPr>
        <w:ind w:firstLine="708"/>
        <w:jc w:val="both"/>
      </w:pPr>
      <w:r>
        <w:t xml:space="preserve">Varianta s ústřednou JA-82K je relativně jednoduchá, půdorys objektu s rozmístěním čidel by schopnému montérovi pravděpodobně postačil pro montáž systému. U variant s ústřednou Digiplex chybí umístění pomocného zdroje a expanderů ZX8. Na umístění těchto prvků závisí provedení kabeláže v objektu. Rovněž chybí návrh napájení – rozdělení systému na dva napájecí okruhy. U všech variant chybí jakékoliv výpočty – např. doba provozu na náhradní zdroj. </w:t>
      </w:r>
    </w:p>
    <w:p w:rsidR="00EB3995" w:rsidRDefault="00EB3995" w:rsidP="00563E71">
      <w:pPr>
        <w:ind w:firstLine="708"/>
        <w:jc w:val="both"/>
      </w:pPr>
    </w:p>
    <w:p w:rsidR="00EB3995" w:rsidRDefault="00EB3995" w:rsidP="00563E71">
      <w:pPr>
        <w:ind w:firstLine="708"/>
        <w:jc w:val="both"/>
      </w:pPr>
      <w:r>
        <w:t>Závěr:</w:t>
      </w:r>
    </w:p>
    <w:p w:rsidR="00EB3995" w:rsidRDefault="00EB3995" w:rsidP="00563E71">
      <w:pPr>
        <w:ind w:firstLine="708"/>
        <w:jc w:val="both"/>
      </w:pPr>
      <w:r>
        <w:t xml:space="preserve">Předložená diplomová práce se zabývala návrhem zabezpečení běžného objektu. Teoretická část této práce byla popisná a zabývala se povrchně velmi širokým okruhem témat a neobsahovala žádný konkrétní závěr pro následnou praktickou část práce. Praktické část byla provedena podobným popisným způsobem. Jako podklad pro praktické zhotovení popsaných systémů by tato práce mohla sloužit jen částečně a bylo by nutné ji dopracovat.  </w:t>
      </w:r>
    </w:p>
    <w:p w:rsidR="00EB3995" w:rsidRDefault="00EB3995" w:rsidP="00563E71">
      <w:pPr>
        <w:ind w:firstLine="708"/>
        <w:jc w:val="both"/>
      </w:pPr>
    </w:p>
    <w:p w:rsidR="00EB3995" w:rsidRDefault="00EB3995" w:rsidP="00C60B6C">
      <w:pPr>
        <w:ind w:firstLine="708"/>
        <w:jc w:val="both"/>
      </w:pPr>
    </w:p>
    <w:p w:rsidR="00EB3995" w:rsidRDefault="00EB3995" w:rsidP="00107B1C">
      <w:pPr>
        <w:ind w:firstLine="708"/>
      </w:pPr>
    </w:p>
    <w:p w:rsidR="00EB3995" w:rsidRDefault="00EB3995" w:rsidP="00D1654C">
      <w:pPr>
        <w:rPr>
          <w:b/>
        </w:rPr>
      </w:pPr>
    </w:p>
    <w:p w:rsidR="00EB3995" w:rsidRDefault="00EB3995" w:rsidP="00D1654C"/>
    <w:p w:rsidR="00EB3995" w:rsidRDefault="00EB3995" w:rsidP="00D1654C"/>
    <w:p w:rsidR="00EB3995" w:rsidRDefault="00EB3995" w:rsidP="00D1654C"/>
    <w:p w:rsidR="00EB3995" w:rsidRDefault="00EB3995" w:rsidP="00D1654C"/>
    <w:p w:rsidR="00EB3995" w:rsidRDefault="00EB3995" w:rsidP="00D1654C"/>
    <w:p w:rsidR="00EB3995" w:rsidRDefault="00EB3995" w:rsidP="00D1654C"/>
    <w:p w:rsidR="00EB3995" w:rsidRDefault="00EB3995" w:rsidP="00D1654C"/>
    <w:p w:rsidR="00EB3995" w:rsidRDefault="00EB3995" w:rsidP="00D1654C"/>
    <w:p w:rsidR="00EB3995" w:rsidRDefault="00EB3995" w:rsidP="00D1654C"/>
    <w:p w:rsidR="00EB3995" w:rsidRDefault="00EB3995" w:rsidP="00D1654C"/>
    <w:p w:rsidR="00EB3995" w:rsidRDefault="00EB3995" w:rsidP="00D1654C">
      <w:pPr>
        <w:sectPr w:rsidR="00EB399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EB3995" w:rsidRDefault="00EB3995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EB3995" w:rsidTr="0098515F">
        <w:tc>
          <w:tcPr>
            <w:tcW w:w="6951" w:type="dxa"/>
          </w:tcPr>
          <w:p w:rsidR="00EB3995" w:rsidRPr="0098515F" w:rsidRDefault="00EB3995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EB3995" w:rsidRPr="0098515F" w:rsidRDefault="00EB3995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EB3995" w:rsidRPr="0098515F" w:rsidRDefault="00EB3995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EB3995" w:rsidRPr="0098515F" w:rsidRDefault="00EB3995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EB3995" w:rsidRPr="0098515F" w:rsidRDefault="00EB3995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EB3995" w:rsidRPr="0098515F" w:rsidRDefault="00EB3995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EB3995" w:rsidRPr="0098515F" w:rsidRDefault="00EB3995" w:rsidP="00D1654C">
            <w:pPr>
              <w:rPr>
                <w:b/>
              </w:rPr>
            </w:pPr>
          </w:p>
        </w:tc>
      </w:tr>
    </w:tbl>
    <w:p w:rsidR="00EB3995" w:rsidRDefault="00EB3995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vedoucí dle svého uvážení dle klasifikační stupnice ECTS: </w:t>
      </w:r>
      <w:r>
        <w:br/>
        <w:t xml:space="preserve">A – výborně, B – velmi dobře, C – dobře, D – uspokojivě, E – dostatečně , F – nedostatečně. </w:t>
      </w:r>
      <w:r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B3995" w:rsidTr="0098515F">
        <w:tc>
          <w:tcPr>
            <w:tcW w:w="9856" w:type="dxa"/>
          </w:tcPr>
          <w:p w:rsidR="00EB3995" w:rsidRPr="0098515F" w:rsidRDefault="00EB3995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diplomovou práci </w:t>
            </w:r>
            <w:bookmarkStart w:id="5" w:name="Rozevírací4"/>
            <w:r w:rsidRPr="0098515F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EB3995" w:rsidRPr="0098515F" w:rsidRDefault="00EB3995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98515F">
              <w:rPr>
                <w:b/>
                <w:sz w:val="28"/>
                <w:szCs w:val="28"/>
              </w:rPr>
              <w:instrText xml:space="preserve"> FORMDROPDOWN </w:instrText>
            </w:r>
            <w:r w:rsidRPr="0098515F">
              <w:rPr>
                <w:b/>
                <w:sz w:val="28"/>
                <w:szCs w:val="28"/>
              </w:rPr>
            </w:r>
            <w:r w:rsidRPr="0098515F">
              <w:rPr>
                <w:b/>
                <w:sz w:val="28"/>
                <w:szCs w:val="28"/>
              </w:rPr>
              <w:fldChar w:fldCharType="end"/>
            </w:r>
            <w:bookmarkEnd w:id="6"/>
            <w:r w:rsidRPr="0098515F">
              <w:rPr>
                <w:b/>
                <w:sz w:val="28"/>
                <w:szCs w:val="28"/>
              </w:rPr>
              <w:t>.</w:t>
            </w:r>
          </w:p>
          <w:p w:rsidR="00EB3995" w:rsidRPr="0098515F" w:rsidRDefault="00EB3995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EB3995" w:rsidRDefault="00EB3995"/>
    <w:p w:rsidR="00EB3995" w:rsidRDefault="00EB3995" w:rsidP="004E757B">
      <w:pPr>
        <w:sectPr w:rsidR="00EB399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B3995" w:rsidRDefault="00EB3995"/>
    <w:p w:rsidR="00EB3995" w:rsidRDefault="00EB3995"/>
    <w:p w:rsidR="00EB3995" w:rsidRDefault="00EB3995"/>
    <w:p w:rsidR="00EB3995" w:rsidRDefault="00EB3995">
      <w:r>
        <w:t>Datum</w:t>
      </w:r>
      <w:r>
        <w:tab/>
      </w:r>
      <w:r>
        <w:tab/>
      </w:r>
      <w:bookmarkStart w:id="7" w:name="Text5"/>
      <w:r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2.6.2011</w:t>
      </w:r>
      <w:r>
        <w:fldChar w:fldCharType="end"/>
      </w:r>
      <w:bookmarkEnd w:id="7"/>
      <w:r>
        <w:tab/>
      </w:r>
      <w:r>
        <w:tab/>
      </w:r>
      <w:r>
        <w:tab/>
      </w:r>
      <w:r>
        <w:tab/>
      </w:r>
      <w:r>
        <w:tab/>
        <w:t xml:space="preserve">    Podpis oponenta diplomové práce</w:t>
      </w:r>
    </w:p>
    <w:sectPr w:rsidR="00EB3995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995" w:rsidRDefault="00EB3995">
      <w:r>
        <w:separator/>
      </w:r>
    </w:p>
  </w:endnote>
  <w:endnote w:type="continuationSeparator" w:id="1">
    <w:p w:rsidR="00EB3995" w:rsidRDefault="00EB3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995" w:rsidRDefault="00EB3995">
      <w:r>
        <w:separator/>
      </w:r>
    </w:p>
  </w:footnote>
  <w:footnote w:type="continuationSeparator" w:id="1">
    <w:p w:rsidR="00EB3995" w:rsidRDefault="00EB39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995" w:rsidRDefault="00EB3995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35.5pt;height:37.5pt" o:allowoverlap="f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995" w:rsidRDefault="00EB399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036B1"/>
    <w:rsid w:val="0003579D"/>
    <w:rsid w:val="00065783"/>
    <w:rsid w:val="000E4764"/>
    <w:rsid w:val="00100F2F"/>
    <w:rsid w:val="00101BE7"/>
    <w:rsid w:val="00107B1C"/>
    <w:rsid w:val="00151A95"/>
    <w:rsid w:val="00161909"/>
    <w:rsid w:val="00192112"/>
    <w:rsid w:val="001D4A7A"/>
    <w:rsid w:val="001D799C"/>
    <w:rsid w:val="0024482E"/>
    <w:rsid w:val="002B3DC6"/>
    <w:rsid w:val="002F464C"/>
    <w:rsid w:val="003114F8"/>
    <w:rsid w:val="00340863"/>
    <w:rsid w:val="003F3CAD"/>
    <w:rsid w:val="004113B8"/>
    <w:rsid w:val="00414BFD"/>
    <w:rsid w:val="004E757B"/>
    <w:rsid w:val="00520417"/>
    <w:rsid w:val="005224E7"/>
    <w:rsid w:val="00536161"/>
    <w:rsid w:val="005506EA"/>
    <w:rsid w:val="00563E71"/>
    <w:rsid w:val="005E462D"/>
    <w:rsid w:val="005F31D9"/>
    <w:rsid w:val="00680F74"/>
    <w:rsid w:val="006C15E7"/>
    <w:rsid w:val="00707849"/>
    <w:rsid w:val="00716153"/>
    <w:rsid w:val="0079049D"/>
    <w:rsid w:val="00806CFB"/>
    <w:rsid w:val="008510C7"/>
    <w:rsid w:val="008731A1"/>
    <w:rsid w:val="00874329"/>
    <w:rsid w:val="008C2EE1"/>
    <w:rsid w:val="008C32F2"/>
    <w:rsid w:val="008F27C4"/>
    <w:rsid w:val="00900F68"/>
    <w:rsid w:val="00984A0E"/>
    <w:rsid w:val="0098515F"/>
    <w:rsid w:val="00992ED7"/>
    <w:rsid w:val="009E045B"/>
    <w:rsid w:val="00A46BE6"/>
    <w:rsid w:val="00A640E3"/>
    <w:rsid w:val="00AC671B"/>
    <w:rsid w:val="00AD7269"/>
    <w:rsid w:val="00B66DA9"/>
    <w:rsid w:val="00B72694"/>
    <w:rsid w:val="00B90748"/>
    <w:rsid w:val="00BB2042"/>
    <w:rsid w:val="00BE24FA"/>
    <w:rsid w:val="00BF5527"/>
    <w:rsid w:val="00C059BA"/>
    <w:rsid w:val="00C47222"/>
    <w:rsid w:val="00C60B6C"/>
    <w:rsid w:val="00C70E30"/>
    <w:rsid w:val="00C85429"/>
    <w:rsid w:val="00C978E5"/>
    <w:rsid w:val="00CC0953"/>
    <w:rsid w:val="00D1654C"/>
    <w:rsid w:val="00D203BA"/>
    <w:rsid w:val="00D220FA"/>
    <w:rsid w:val="00D23C4A"/>
    <w:rsid w:val="00D73FF9"/>
    <w:rsid w:val="00D93218"/>
    <w:rsid w:val="00DC2F66"/>
    <w:rsid w:val="00DE0425"/>
    <w:rsid w:val="00E37780"/>
    <w:rsid w:val="00E37C10"/>
    <w:rsid w:val="00E45701"/>
    <w:rsid w:val="00E515B9"/>
    <w:rsid w:val="00E72AA5"/>
    <w:rsid w:val="00E83F66"/>
    <w:rsid w:val="00EB3995"/>
    <w:rsid w:val="00F01166"/>
    <w:rsid w:val="00F642F4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1D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0F3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0F37"/>
    <w:rPr>
      <w:sz w:val="24"/>
      <w:szCs w:val="24"/>
    </w:rPr>
  </w:style>
  <w:style w:type="table" w:styleId="TableGrid">
    <w:name w:val="Table Grid"/>
    <w:basedOn w:val="TableNormal"/>
    <w:uiPriority w:val="99"/>
    <w:rsid w:val="00E515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383</Words>
  <Characters>2265</Characters>
  <Application>Microsoft Office Outlook</Application>
  <DocSecurity>0</DocSecurity>
  <Lines>0</Lines>
  <Paragraphs>0</Paragraphs>
  <ScaleCrop>false</ScaleCrop>
  <Company>FAI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e381922</cp:lastModifiedBy>
  <cp:revision>3</cp:revision>
  <cp:lastPrinted>2011-06-06T10:27:00Z</cp:lastPrinted>
  <dcterms:created xsi:type="dcterms:W3CDTF">2011-06-05T19:38:00Z</dcterms:created>
  <dcterms:modified xsi:type="dcterms:W3CDTF">2011-06-06T10:53:00Z</dcterms:modified>
</cp:coreProperties>
</file>