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6348A3" w:rsidP="00362AB0">
            <w:r>
              <w:t>Simona Borovská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11BC7" w:rsidP="006348A3">
            <w:r>
              <w:t xml:space="preserve">Analýza </w:t>
            </w:r>
            <w:r w:rsidR="006348A3">
              <w:t>motivace zaměstnanců ve firmě XY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D512BA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E5BAC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E60CDD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E60CDD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D512BA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D512BA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67507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67507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E5BAC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E5BAC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977B76" w:rsidRDefault="00B07019" w:rsidP="00362AB0">
            <w:r>
              <w:t xml:space="preserve">Na první pohled se může zdát, že jde o jednoduché téma, ale v analýze a doporučeních se studentka zabývá především systémem odměňování, což je nesmírně složitá problematika. </w:t>
            </w:r>
            <w:r w:rsidR="00977B76">
              <w:t xml:space="preserve">Studentka v práci vysvětluje, že chtěla získat informace také od samotných zaměstnanců, což jí však firma neumožnila. Jistě by to práci rozhodně prospělo a studentka si to uvědomuje, ale toto rozhodnutí firmy musela akceptovat. Kvalita provedené analýzy tak často závisí na </w:t>
            </w:r>
            <w:r w:rsidR="006C1903">
              <w:t xml:space="preserve">množství a </w:t>
            </w:r>
            <w:r w:rsidR="00977B76">
              <w:t>objektiv</w:t>
            </w:r>
            <w:r w:rsidR="00D512BA">
              <w:t>itě</w:t>
            </w:r>
            <w:r w:rsidR="00977B76">
              <w:t xml:space="preserve"> informací získaných od vedoucí ekonomického oddělení.</w:t>
            </w:r>
            <w:r w:rsidR="005E5BAC">
              <w:t xml:space="preserve"> Navrhovaná doporučení jsou principielně správná, ale </w:t>
            </w:r>
            <w:r w:rsidR="006C1903">
              <w:t>k rozhodnutí zavést změnu v systému odměňování bych skutečně potřebovala propočítat si dopady nového systému na konkrétních číslech (o kolik by se změnila mzda konkrétních jednotlivých zaměstnanců při současných výkonech a novém systému odměňování, a jaké by byly celkové roční náklady na odměňování zaměstnanců při současných výkonech a novém systému odměňování ve srovnání s minulými roky).</w:t>
            </w:r>
          </w:p>
          <w:p w:rsidR="006847E2" w:rsidRDefault="00A40A0F" w:rsidP="00362AB0">
            <w:r w:rsidRPr="00A40A0F">
              <w:t xml:space="preserve">Nebyla zjištěna podobnost </w:t>
            </w:r>
            <w:r>
              <w:t>BP s dříve publikovaným textem.</w:t>
            </w:r>
          </w:p>
          <w:p w:rsidR="00EF7C00" w:rsidRDefault="00EF7C00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5E5BAC" w:rsidRDefault="00B07019" w:rsidP="00D512BA">
            <w:pPr>
              <w:rPr>
                <w:lang w:val="en-GB"/>
              </w:rPr>
            </w:pPr>
            <w:r>
              <w:rPr>
                <w:lang w:val="en-GB"/>
              </w:rPr>
              <w:t>What was the reaction of the head of the economic department on the reward system change suggested by you?</w:t>
            </w:r>
          </w:p>
          <w:p w:rsidR="00EF7C00" w:rsidRPr="00F90FF1" w:rsidRDefault="00D512BA" w:rsidP="00D512BA">
            <w:pPr>
              <w:rPr>
                <w:lang w:val="en-GB"/>
              </w:rPr>
            </w:pPr>
            <w:r>
              <w:rPr>
                <w:lang w:val="en-GB"/>
              </w:rPr>
              <w:t>What do you think? Does the attendance bonus discriminate people suffering from health problems?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0701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90FF1">
              <w:t xml:space="preserve"> </w:t>
            </w:r>
            <w:proofErr w:type="gramStart"/>
            <w:r w:rsidR="00F90FF1">
              <w:t>1.6.2011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 w:rsidP="00211BC7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E35" w:rsidRDefault="00232E35">
      <w:r>
        <w:separator/>
      </w:r>
    </w:p>
  </w:endnote>
  <w:endnote w:type="continuationSeparator" w:id="0">
    <w:p w:rsidR="00232E35" w:rsidRDefault="00232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E35" w:rsidRDefault="00232E35">
      <w:r>
        <w:separator/>
      </w:r>
    </w:p>
  </w:footnote>
  <w:footnote w:type="continuationSeparator" w:id="0">
    <w:p w:rsidR="00232E35" w:rsidRDefault="00232E35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826"/>
    <w:rsid w:val="000C53D9"/>
    <w:rsid w:val="00123490"/>
    <w:rsid w:val="00167507"/>
    <w:rsid w:val="00211BC7"/>
    <w:rsid w:val="00232E35"/>
    <w:rsid w:val="00362AB0"/>
    <w:rsid w:val="003F5DA2"/>
    <w:rsid w:val="00471C0C"/>
    <w:rsid w:val="004B6508"/>
    <w:rsid w:val="004D25F5"/>
    <w:rsid w:val="00526D47"/>
    <w:rsid w:val="005754F6"/>
    <w:rsid w:val="005E5BAC"/>
    <w:rsid w:val="005E5F49"/>
    <w:rsid w:val="005F2502"/>
    <w:rsid w:val="006348A3"/>
    <w:rsid w:val="006847E2"/>
    <w:rsid w:val="006A1854"/>
    <w:rsid w:val="006C1903"/>
    <w:rsid w:val="006E1A66"/>
    <w:rsid w:val="00753E16"/>
    <w:rsid w:val="007F761A"/>
    <w:rsid w:val="008B457A"/>
    <w:rsid w:val="0092174F"/>
    <w:rsid w:val="00977B76"/>
    <w:rsid w:val="00A40A0F"/>
    <w:rsid w:val="00A55E2A"/>
    <w:rsid w:val="00AA599B"/>
    <w:rsid w:val="00B07019"/>
    <w:rsid w:val="00B10B4C"/>
    <w:rsid w:val="00B56A37"/>
    <w:rsid w:val="00BA3203"/>
    <w:rsid w:val="00BA5640"/>
    <w:rsid w:val="00BD02FC"/>
    <w:rsid w:val="00C703F5"/>
    <w:rsid w:val="00CA0A18"/>
    <w:rsid w:val="00D512BA"/>
    <w:rsid w:val="00DC1BF5"/>
    <w:rsid w:val="00E21D9C"/>
    <w:rsid w:val="00E60CDD"/>
    <w:rsid w:val="00ED342E"/>
    <w:rsid w:val="00EF7C00"/>
    <w:rsid w:val="00F5589B"/>
    <w:rsid w:val="00F9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111</TotalTime>
  <Pages>1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5</cp:revision>
  <cp:lastPrinted>1601-01-01T00:00:00Z</cp:lastPrinted>
  <dcterms:created xsi:type="dcterms:W3CDTF">2011-06-01T11:17:00Z</dcterms:created>
  <dcterms:modified xsi:type="dcterms:W3CDTF">2011-06-02T09:21:00Z</dcterms:modified>
</cp:coreProperties>
</file>