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1231E" w:rsidP="00CA1943">
            <w:r>
              <w:t xml:space="preserve">Martina </w:t>
            </w:r>
            <w:proofErr w:type="spellStart"/>
            <w:r>
              <w:t>Holešínská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1231E" w:rsidP="00CA1943">
            <w:r>
              <w:t>Problematika systému odměňování ve vybrané společnosti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F1231E" w:rsidP="00CA1943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F1231E" w:rsidP="00CA1943">
            <w:r>
              <w:t>Anglický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F1231E" w:rsidP="00F1231E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122D78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122D78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4F7615" w:rsidRDefault="00122D78" w:rsidP="00A05DD0">
            <w:r>
              <w:t xml:space="preserve">Studentka se zabývá především systémem odměňování, což je nesmírně složitá problematika. </w:t>
            </w:r>
            <w:r w:rsidR="00F1231E">
              <w:t xml:space="preserve">Studentka využila jen velmi málo anglicky psaných odborných zdrojů (2 knihy), přitom se daným tématem zabývá spousta publikací, ale i odborných </w:t>
            </w:r>
            <w:r w:rsidR="00D1293D">
              <w:t xml:space="preserve">anglicky psaných </w:t>
            </w:r>
            <w:r w:rsidR="00F1231E">
              <w:t>časopisů, přičemž některé z nich jsou i dostupné přes web.</w:t>
            </w:r>
            <w:r w:rsidR="00D1293D">
              <w:t xml:space="preserve"> Za zmínku stojí i Anglicko-český výkladový slovník </w:t>
            </w:r>
            <w:r>
              <w:t>p</w:t>
            </w:r>
            <w:r w:rsidR="00D1293D">
              <w:t>ersonalistiky.</w:t>
            </w:r>
            <w:r w:rsidR="008469D8">
              <w:t xml:space="preserve"> </w:t>
            </w:r>
            <w:r w:rsidR="004F7615">
              <w:t>V úvodu práce je sice uveden cíl BP, avšak postrádám</w:t>
            </w:r>
            <w:r w:rsidR="007625D8">
              <w:t xml:space="preserve"> vymezení cíle a metod sběru dat na začátku samotné analýzy</w:t>
            </w:r>
            <w:r w:rsidR="008469D8">
              <w:t xml:space="preserve"> (dotazníkové šetření je jen jednou z použitých metod). Zkoumaný vzorek respondentů (30) je při počtu pracovníků celé firmy více jak 500 velmi malý vzhledem ke kvantitativnímu přístupu ke zkoumání. V grafech nejsou popsány osy, čtenář se musí dovtípit, že je zde znázorněna např. absolutní četnost odpovědí. </w:t>
            </w:r>
            <w:r w:rsidR="007625D8">
              <w:t>Postrádám uvědomění si hlubších ekonomických souvislostí. K posouzení systému odměňování patří například informace o průměrné výši mzdy v dané firmě</w:t>
            </w:r>
            <w:r>
              <w:t xml:space="preserve"> (což zcela chybí)</w:t>
            </w:r>
            <w:r w:rsidR="007625D8">
              <w:t>, její srovnání s výší u konkurence či v daném regionu, porovnání růstu mezd a také celkových osobních nákladů s vývojem produktivity práce v dané firmě</w:t>
            </w:r>
            <w:r w:rsidR="00494119">
              <w:t>, s vývojem inflace</w:t>
            </w:r>
            <w:r w:rsidR="007625D8">
              <w:t xml:space="preserve"> atd.</w:t>
            </w:r>
            <w:r w:rsidR="008469D8">
              <w:t xml:space="preserve"> Pokud by tato data firma nechtěla studentce poskytnout, měla studentka alespoň uvést, že si je vědoma toho, že by to v práci mělo být a že se o získání těchto dat pokusila.</w:t>
            </w:r>
          </w:p>
          <w:p w:rsidR="00B019C6" w:rsidRPr="00C1276E" w:rsidRDefault="00B019C6" w:rsidP="00A05DD0">
            <w:r>
              <w:t>Navržená doporučení měla být propracována do více detailů, včetně úvahy o jejich nákladech. Teprve pak lze říci, zda je můžeme firmě doporučit.</w:t>
            </w:r>
          </w:p>
          <w:p w:rsidR="00CA1943" w:rsidRDefault="004F7615" w:rsidP="00AF69E4">
            <w:r>
              <w:t xml:space="preserve">Nadpisy kapitol, názvy obrázků a titulky v grafech </w:t>
            </w:r>
            <w:r w:rsidR="00F1231E">
              <w:t>mají mít velké první písmeno u všech slov kromě členů, předložek a spojek. Vadí mi levý okraj v kapitolách 1</w:t>
            </w:r>
            <w:r>
              <w:t>, 6 a</w:t>
            </w:r>
            <w:r w:rsidR="00F1231E">
              <w:t xml:space="preserve"> 8</w:t>
            </w:r>
            <w:r>
              <w:t>,</w:t>
            </w:r>
            <w:r w:rsidR="00F1231E">
              <w:t xml:space="preserve"> </w:t>
            </w:r>
            <w:proofErr w:type="spellStart"/>
            <w:r>
              <w:t>jednoodstavcové</w:t>
            </w:r>
            <w:proofErr w:type="spellEnd"/>
            <w:r>
              <w:t xml:space="preserve"> podkapitoly s vlastním nadpisem, zaměňování pojmu „</w:t>
            </w:r>
            <w:proofErr w:type="spellStart"/>
            <w:r>
              <w:t>personal</w:t>
            </w:r>
            <w:proofErr w:type="spellEnd"/>
            <w:r>
              <w:t>“ za „</w:t>
            </w:r>
            <w:proofErr w:type="spellStart"/>
            <w:r>
              <w:t>personnel</w:t>
            </w:r>
            <w:proofErr w:type="spellEnd"/>
            <w:r>
              <w:t xml:space="preserve">“, a že text není psán sexuálně neutrálně - pracovník je podle studentky </w:t>
            </w:r>
            <w:r w:rsidR="005A3C7D">
              <w:t xml:space="preserve">vždy </w:t>
            </w:r>
            <w:r>
              <w:t>„he“.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5A3C7D" w:rsidRDefault="005A3C7D" w:rsidP="00CA1943">
            <w:pPr>
              <w:rPr>
                <w:lang w:val="en-GB"/>
              </w:rPr>
            </w:pPr>
            <w:r>
              <w:rPr>
                <w:lang w:val="en-GB"/>
              </w:rPr>
              <w:t>How did you choose your respondents? Why there were only 30 respondents?</w:t>
            </w:r>
          </w:p>
          <w:p w:rsidR="00122D78" w:rsidRDefault="00122D78" w:rsidP="00CA1943">
            <w:pPr>
              <w:rPr>
                <w:lang w:val="en-GB"/>
              </w:rPr>
            </w:pPr>
            <w:r>
              <w:rPr>
                <w:lang w:val="en-GB"/>
              </w:rPr>
              <w:t xml:space="preserve">What do you think about the </w:t>
            </w:r>
            <w:r w:rsidR="004B36A4">
              <w:rPr>
                <w:lang w:val="en-GB"/>
              </w:rPr>
              <w:t>wages in the company JMA considering competitors, region...?</w:t>
            </w:r>
          </w:p>
          <w:p w:rsidR="00122D78" w:rsidRPr="00122D78" w:rsidRDefault="00122D78" w:rsidP="00122D78">
            <w:pPr>
              <w:rPr>
                <w:lang w:val="en-GB"/>
              </w:rPr>
            </w:pPr>
            <w:r w:rsidRPr="00122D78">
              <w:rPr>
                <w:lang w:val="en-GB"/>
              </w:rPr>
              <w:t>In cafeteria system employees will get points according to 3 factors, one of them is performance. What would be the criteria for performance evaluation</w:t>
            </w:r>
            <w:r>
              <w:rPr>
                <w:lang w:val="en-GB"/>
              </w:rPr>
              <w:t>?</w:t>
            </w:r>
          </w:p>
          <w:p w:rsidR="005A3C7D" w:rsidRDefault="005A3C7D" w:rsidP="00CA1943">
            <w:pPr>
              <w:rPr>
                <w:lang w:val="en-GB"/>
              </w:rPr>
            </w:pPr>
            <w:r>
              <w:rPr>
                <w:lang w:val="en-GB"/>
              </w:rPr>
              <w:t xml:space="preserve">What would be </w:t>
            </w:r>
            <w:r w:rsidR="00B019C6">
              <w:rPr>
                <w:lang w:val="en-GB"/>
              </w:rPr>
              <w:t>one year company´s expenses</w:t>
            </w:r>
            <w:r>
              <w:rPr>
                <w:lang w:val="en-GB"/>
              </w:rPr>
              <w:t xml:space="preserve"> related to </w:t>
            </w:r>
            <w:r w:rsidR="00B019C6">
              <w:rPr>
                <w:lang w:val="en-GB"/>
              </w:rPr>
              <w:t>travelling expense allowance or language courses? Are they tax recognizable costs?</w:t>
            </w:r>
          </w:p>
          <w:p w:rsidR="00CA1943" w:rsidRDefault="00F1231E" w:rsidP="00122D78">
            <w:r w:rsidRPr="00F1231E">
              <w:rPr>
                <w:lang w:val="en-GB"/>
              </w:rPr>
              <w:t>What is the difference between the wage and the salary</w:t>
            </w:r>
            <w:r w:rsidR="00122D78">
              <w:rPr>
                <w:lang w:val="en-GB"/>
              </w:rPr>
              <w:t>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lastRenderedPageBreak/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4B36A4">
              <w:t xml:space="preserve"> 1.6.2011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99F" w:rsidRDefault="0054099F">
      <w:r>
        <w:separator/>
      </w:r>
    </w:p>
  </w:endnote>
  <w:endnote w:type="continuationSeparator" w:id="0">
    <w:p w:rsidR="0054099F" w:rsidRDefault="00540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99F" w:rsidRDefault="0054099F">
      <w:r>
        <w:separator/>
      </w:r>
    </w:p>
  </w:footnote>
  <w:footnote w:type="continuationSeparator" w:id="0">
    <w:p w:rsidR="0054099F" w:rsidRDefault="0054099F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B043C"/>
    <w:rsid w:val="000C282C"/>
    <w:rsid w:val="00122D78"/>
    <w:rsid w:val="00195BF0"/>
    <w:rsid w:val="0028172F"/>
    <w:rsid w:val="00353B48"/>
    <w:rsid w:val="00436EAC"/>
    <w:rsid w:val="00494119"/>
    <w:rsid w:val="004B36A4"/>
    <w:rsid w:val="004F5BC7"/>
    <w:rsid w:val="004F7615"/>
    <w:rsid w:val="0054099F"/>
    <w:rsid w:val="005A3C7D"/>
    <w:rsid w:val="006838CE"/>
    <w:rsid w:val="00760ACD"/>
    <w:rsid w:val="007625D8"/>
    <w:rsid w:val="00827341"/>
    <w:rsid w:val="008469D8"/>
    <w:rsid w:val="008911B8"/>
    <w:rsid w:val="00921BEA"/>
    <w:rsid w:val="00A05DD0"/>
    <w:rsid w:val="00AF69E4"/>
    <w:rsid w:val="00B019C6"/>
    <w:rsid w:val="00B21625"/>
    <w:rsid w:val="00C1276E"/>
    <w:rsid w:val="00C138E2"/>
    <w:rsid w:val="00CA1943"/>
    <w:rsid w:val="00D1293D"/>
    <w:rsid w:val="00DB585F"/>
    <w:rsid w:val="00F11D3A"/>
    <w:rsid w:val="00F1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2162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7</TotalTime>
  <Pages>2</Pages>
  <Words>473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uzivatel</cp:lastModifiedBy>
  <cp:revision>3</cp:revision>
  <dcterms:created xsi:type="dcterms:W3CDTF">2011-06-02T11:51:00Z</dcterms:created>
  <dcterms:modified xsi:type="dcterms:W3CDTF">2011-06-02T11:53:00Z</dcterms:modified>
</cp:coreProperties>
</file>