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8B09D1" w:rsidP="008B09D1">
            <w:r>
              <w:t>David</w:t>
            </w:r>
            <w:r w:rsidR="00F1231E">
              <w:t xml:space="preserve"> H</w:t>
            </w:r>
            <w:r>
              <w:t>radil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8B09D1" w:rsidP="00CA1943">
            <w:r>
              <w:t>Analýza týmové práce v průběhu organizování konferencí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F1231E" w:rsidP="00CA1943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F1231E" w:rsidP="00CA1943">
            <w:r>
              <w:t>Anglický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F1231E" w:rsidP="00F1231E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181421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81421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81421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81421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181421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181421" w:rsidP="00CA194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81421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81421" w:rsidP="00A05DD0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181421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Default="00AD1B76" w:rsidP="008638D3">
            <w:r>
              <w:t>Student využil jen velmi málo anglicky psaných odborných zdrojů (2), přitom se daným tématem zabývá spousta publikací, ale i odborných anglicky psaných časopisů, některé z nich jsou i dostupné přes web. V úvodu práce je sice uveden cíl BP, avšak postrádám vymezení cíle a metod sběru dat na začátku samotné analýzy. Cíl formulovaný v úvodu BP není zvolen zrovna nejlépe</w:t>
            </w:r>
            <w:r w:rsidR="00401632">
              <w:t>, je těžko měřitelný. Pozitivně oceňuji, že daná práce je spojena s praktickou zkušeností studenta. To práci přidává na kvalitě. Profesionální způsobilost vedoucího a členů týmu</w:t>
            </w:r>
            <w:r w:rsidR="00181421">
              <w:t>, kteří již mají zkušenosti,</w:t>
            </w:r>
            <w:r w:rsidR="00401632">
              <w:t xml:space="preserve"> mohla být lépe ukázána např. na portfoliu dříve vedených a organizovaných akcí či projektů.</w:t>
            </w:r>
            <w:r w:rsidR="00C03256">
              <w:t xml:space="preserve"> Analýzu bych také doplnila o stručnou charakteristiku konference (jinak náročné je zorganizovat ji pro menší či velkou skupinu účastníků či při zajištění i nějak výjimečných činností v rámci programu)</w:t>
            </w:r>
            <w:r w:rsidR="008638D3">
              <w:t>. P</w:t>
            </w:r>
            <w:r w:rsidR="00181421">
              <w:t>opsala bych také způsob sestavení týmu</w:t>
            </w:r>
            <w:r w:rsidR="008638D3">
              <w:t>, to totiž ovlivní kvalitu jeho práce</w:t>
            </w:r>
            <w:r w:rsidR="00C03256">
              <w:t xml:space="preserve">. Pro lepší posouzení kvality schůzek mohl dát student do přílohy ukázku </w:t>
            </w:r>
            <w:r w:rsidR="00BC085B">
              <w:t>zápisu ze schůzky. Tím vším by lépe podložil své závěry.</w:t>
            </w:r>
            <w:r w:rsidR="00181421">
              <w:t xml:space="preserve"> Navrhovaná doporučení jsou poměrně obecná, chybí u nich také úvaha o jejich nákladech.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181421" w:rsidRDefault="00181421" w:rsidP="00122D78">
            <w:pPr>
              <w:rPr>
                <w:lang w:val="en-GB"/>
              </w:rPr>
            </w:pPr>
            <w:r w:rsidRPr="00BC085B">
              <w:rPr>
                <w:lang w:val="en-GB"/>
              </w:rPr>
              <w:t>Did you think about the origin of the word „bohemian“?</w:t>
            </w:r>
            <w:r>
              <w:rPr>
                <w:lang w:val="en-GB"/>
              </w:rPr>
              <w:t xml:space="preserve"> Is there any relation to Bohemia?</w:t>
            </w:r>
          </w:p>
          <w:p w:rsidR="008638D3" w:rsidRDefault="008638D3" w:rsidP="00122D78">
            <w:pPr>
              <w:rPr>
                <w:lang w:val="en-GB"/>
              </w:rPr>
            </w:pPr>
            <w:r>
              <w:rPr>
                <w:lang w:val="en-GB"/>
              </w:rPr>
              <w:t>What was the most difficult issue you had to face during your work on these projects? How did you overcome it?</w:t>
            </w:r>
          </w:p>
          <w:p w:rsidR="00CA1943" w:rsidRPr="00BC085B" w:rsidRDefault="00C03256" w:rsidP="00122D78">
            <w:pPr>
              <w:rPr>
                <w:lang w:val="en-GB"/>
              </w:rPr>
            </w:pPr>
            <w:r w:rsidRPr="00BC085B">
              <w:rPr>
                <w:lang w:val="en-GB"/>
              </w:rPr>
              <w:t xml:space="preserve">What was the most motivational factor for </w:t>
            </w:r>
            <w:r w:rsidR="008638D3">
              <w:rPr>
                <w:lang w:val="en-GB"/>
              </w:rPr>
              <w:t>you</w:t>
            </w:r>
            <w:r w:rsidRPr="00BC085B">
              <w:rPr>
                <w:lang w:val="en-GB"/>
              </w:rPr>
              <w:t>?</w:t>
            </w:r>
          </w:p>
          <w:p w:rsidR="00BC085B" w:rsidRPr="008638D3" w:rsidRDefault="00BC085B" w:rsidP="00BC085B">
            <w:pPr>
              <w:rPr>
                <w:lang w:val="en-GB"/>
              </w:rPr>
            </w:pPr>
            <w:r w:rsidRPr="00BC085B">
              <w:rPr>
                <w:lang w:val="en-GB"/>
              </w:rPr>
              <w:t>Were all the team members male? You write „he, him…“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181421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4B36A4">
              <w:t xml:space="preserve"> 1.6.2011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BC6" w:rsidRDefault="00EE7BC6">
      <w:r>
        <w:separator/>
      </w:r>
    </w:p>
  </w:endnote>
  <w:endnote w:type="continuationSeparator" w:id="0">
    <w:p w:rsidR="00EE7BC6" w:rsidRDefault="00EE7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BC6" w:rsidRDefault="00EE7BC6">
      <w:r>
        <w:separator/>
      </w:r>
    </w:p>
  </w:footnote>
  <w:footnote w:type="continuationSeparator" w:id="0">
    <w:p w:rsidR="00EE7BC6" w:rsidRDefault="00EE7BC6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B043C"/>
    <w:rsid w:val="000C282C"/>
    <w:rsid w:val="00122D78"/>
    <w:rsid w:val="00181421"/>
    <w:rsid w:val="00195BF0"/>
    <w:rsid w:val="0028172F"/>
    <w:rsid w:val="00353B48"/>
    <w:rsid w:val="00401632"/>
    <w:rsid w:val="00436EAC"/>
    <w:rsid w:val="00494119"/>
    <w:rsid w:val="004B36A4"/>
    <w:rsid w:val="004F5BC7"/>
    <w:rsid w:val="004F7615"/>
    <w:rsid w:val="005A3C7D"/>
    <w:rsid w:val="006838CE"/>
    <w:rsid w:val="00760ACD"/>
    <w:rsid w:val="007625D8"/>
    <w:rsid w:val="00827341"/>
    <w:rsid w:val="008469D8"/>
    <w:rsid w:val="008638D3"/>
    <w:rsid w:val="008911B8"/>
    <w:rsid w:val="008B09D1"/>
    <w:rsid w:val="00921BEA"/>
    <w:rsid w:val="00A05DD0"/>
    <w:rsid w:val="00AD1B76"/>
    <w:rsid w:val="00AF69E4"/>
    <w:rsid w:val="00B019C6"/>
    <w:rsid w:val="00B21625"/>
    <w:rsid w:val="00BC085B"/>
    <w:rsid w:val="00C03256"/>
    <w:rsid w:val="00C03E77"/>
    <w:rsid w:val="00C1276E"/>
    <w:rsid w:val="00C138E2"/>
    <w:rsid w:val="00CA1943"/>
    <w:rsid w:val="00D1293D"/>
    <w:rsid w:val="00DB585F"/>
    <w:rsid w:val="00EE7BC6"/>
    <w:rsid w:val="00F11D3A"/>
    <w:rsid w:val="00F1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2162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58</TotalTime>
  <Pages>1</Pages>
  <Words>350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uzivatel</cp:lastModifiedBy>
  <cp:revision>3</cp:revision>
  <cp:lastPrinted>2011-06-02T11:54:00Z</cp:lastPrinted>
  <dcterms:created xsi:type="dcterms:W3CDTF">2011-06-02T12:01:00Z</dcterms:created>
  <dcterms:modified xsi:type="dcterms:W3CDTF">2011-06-02T13:00:00Z</dcterms:modified>
</cp:coreProperties>
</file>