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462" w:rsidRDefault="007D1462" w:rsidP="005B1100">
      <w:pPr>
        <w:jc w:val="center"/>
        <w:rPr>
          <w:b/>
          <w:bCs/>
          <w:sz w:val="32"/>
          <w:szCs w:val="32"/>
        </w:rPr>
      </w:pPr>
      <w:r w:rsidRPr="005B1100">
        <w:rPr>
          <w:b/>
          <w:bCs/>
          <w:sz w:val="32"/>
          <w:szCs w:val="32"/>
        </w:rPr>
        <w:t xml:space="preserve">Posudek </w:t>
      </w:r>
      <w:r>
        <w:rPr>
          <w:b/>
          <w:bCs/>
          <w:sz w:val="32"/>
          <w:szCs w:val="32"/>
        </w:rPr>
        <w:t>oponenta</w:t>
      </w:r>
      <w:r w:rsidRPr="005B1100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bakalářské</w:t>
      </w:r>
      <w:r w:rsidRPr="005B1100">
        <w:rPr>
          <w:b/>
          <w:bCs/>
          <w:sz w:val="32"/>
          <w:szCs w:val="32"/>
        </w:rPr>
        <w:t xml:space="preserve"> práce</w:t>
      </w:r>
    </w:p>
    <w:p w:rsidR="007D1462" w:rsidRPr="00111514" w:rsidRDefault="007D1462" w:rsidP="005B1100">
      <w:pPr>
        <w:jc w:val="center"/>
      </w:pPr>
      <w:r w:rsidRPr="00111514">
        <w:t>(</w:t>
      </w:r>
      <w:r>
        <w:t>rešeršní</w:t>
      </w:r>
      <w:r w:rsidRPr="00111514">
        <w:t xml:space="preserve"> práce)</w:t>
      </w:r>
    </w:p>
    <w:p w:rsidR="007D1462" w:rsidRDefault="007D1462"/>
    <w:p w:rsidR="007D1462" w:rsidRDefault="007D1462" w:rsidP="00F21A29">
      <w:r>
        <w:t xml:space="preserve">Jméno studenta: </w:t>
      </w:r>
      <w:bookmarkStart w:id="0" w:name="Text1"/>
      <w:r>
        <w:fldChar w:fldCharType="begin">
          <w:ffData>
            <w:name w:val="Text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Hana RYBOVÁ</w:t>
      </w:r>
      <w:r>
        <w:fldChar w:fldCharType="end"/>
      </w:r>
      <w:bookmarkEnd w:id="0"/>
    </w:p>
    <w:p w:rsidR="007D1462" w:rsidRDefault="007D1462" w:rsidP="00F21A29">
      <w:r>
        <w:t xml:space="preserve">Studijní program: </w:t>
      </w:r>
      <w:bookmarkStart w:id="1" w:name="Text2"/>
      <w:r>
        <w:fldChar w:fldCharType="begin">
          <w:ffData>
            <w:name w:val="Text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B 2901 Chemie a technologie potravin</w:t>
      </w:r>
      <w:r>
        <w:fldChar w:fldCharType="end"/>
      </w:r>
      <w:bookmarkEnd w:id="1"/>
    </w:p>
    <w:p w:rsidR="007D1462" w:rsidRDefault="007D1462" w:rsidP="00F21A29">
      <w:r>
        <w:t xml:space="preserve">Studijní obor: </w:t>
      </w:r>
      <w:bookmarkStart w:id="2" w:name="Text3"/>
      <w:r>
        <w:fldChar w:fldCharType="begin">
          <w:ffData>
            <w:name w:val="Text3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Technologie a řízení v gastronomii</w:t>
      </w:r>
      <w:r>
        <w:fldChar w:fldCharType="end"/>
      </w:r>
      <w:bookmarkEnd w:id="2"/>
    </w:p>
    <w:p w:rsidR="007D1462" w:rsidRDefault="007D1462" w:rsidP="00F21A29">
      <w:r>
        <w:t xml:space="preserve">Zaměření (pokud se obor dále dělí): </w:t>
      </w:r>
      <w:bookmarkStart w:id="3" w:name="Text4"/>
      <w:r>
        <w:fldChar w:fldCharType="begin">
          <w:ffData>
            <w:name w:val="Text4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"/>
    </w:p>
    <w:p w:rsidR="007D1462" w:rsidRDefault="007D1462" w:rsidP="00F21A29">
      <w:r>
        <w:t xml:space="preserve">Ústav: </w:t>
      </w:r>
      <w:bookmarkStart w:id="4" w:name="Text5"/>
      <w:r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technologie a mikrobiologie potravin</w:t>
      </w:r>
      <w:r>
        <w:fldChar w:fldCharType="end"/>
      </w:r>
      <w:bookmarkEnd w:id="4"/>
    </w:p>
    <w:p w:rsidR="007D1462" w:rsidRDefault="007D1462" w:rsidP="00F21A29">
      <w:r>
        <w:t xml:space="preserve">Vedoucí bakalářské práce: </w:t>
      </w:r>
      <w:bookmarkStart w:id="5" w:name="Text6"/>
      <w:r>
        <w:fldChar w:fldCharType="begin">
          <w:ffData>
            <w:name w:val="Text6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Ing. Václav Brachtl</w:t>
      </w:r>
      <w:r>
        <w:fldChar w:fldCharType="end"/>
      </w:r>
      <w:bookmarkEnd w:id="5"/>
    </w:p>
    <w:p w:rsidR="007D1462" w:rsidRDefault="007D1462" w:rsidP="00F21A29">
      <w:r>
        <w:t xml:space="preserve">Oponent bakalářké práce: </w:t>
      </w:r>
      <w:bookmarkStart w:id="6" w:name="Text7"/>
      <w:r>
        <w:fldChar w:fldCharType="begin">
          <w:ffData>
            <w:name w:val="Text7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 w:rsidRPr="00292413">
        <w:t xml:space="preserve">  </w:t>
      </w:r>
      <w:r>
        <w:t>Ing. Bc. Marcela Sukovitá</w:t>
      </w:r>
      <w:r w:rsidRPr="00292413">
        <w:t xml:space="preserve"> </w:t>
      </w:r>
      <w:r>
        <w:fldChar w:fldCharType="end"/>
      </w:r>
      <w:bookmarkEnd w:id="6"/>
    </w:p>
    <w:p w:rsidR="007D1462" w:rsidRDefault="007D1462" w:rsidP="00F21A29">
      <w:r>
        <w:t xml:space="preserve">Akademický rok: </w:t>
      </w:r>
      <w:bookmarkStart w:id="7" w:name="Text8"/>
      <w:r>
        <w:fldChar w:fldCharType="begin">
          <w:ffData>
            <w:name w:val="Text8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2010/2011</w:t>
      </w:r>
      <w:r>
        <w:fldChar w:fldCharType="end"/>
      </w:r>
      <w:bookmarkEnd w:id="7"/>
    </w:p>
    <w:p w:rsidR="007D1462" w:rsidRDefault="007D1462"/>
    <w:tbl>
      <w:tblPr>
        <w:tblW w:w="0" w:type="auto"/>
        <w:tblLook w:val="01E0"/>
      </w:tblPr>
      <w:tblGrid>
        <w:gridCol w:w="9212"/>
      </w:tblGrid>
      <w:tr w:rsidR="007D1462">
        <w:tc>
          <w:tcPr>
            <w:tcW w:w="9212" w:type="dxa"/>
          </w:tcPr>
          <w:p w:rsidR="007D1462" w:rsidRPr="0065005B" w:rsidRDefault="007D1462" w:rsidP="00F450B7">
            <w:pPr>
              <w:rPr>
                <w:b/>
                <w:bCs/>
              </w:rPr>
            </w:pPr>
            <w:r w:rsidRPr="0065005B">
              <w:rPr>
                <w:b/>
                <w:bCs/>
              </w:rPr>
              <w:t>Název bakalářské práce:</w:t>
            </w:r>
          </w:p>
        </w:tc>
      </w:tr>
      <w:bookmarkStart w:id="8" w:name="Text9"/>
      <w:tr w:rsidR="007D1462">
        <w:trPr>
          <w:trHeight w:val="1134"/>
        </w:trPr>
        <w:tc>
          <w:tcPr>
            <w:tcW w:w="9212" w:type="dxa"/>
          </w:tcPr>
          <w:p w:rsidR="007D1462" w:rsidRDefault="007D1462" w:rsidP="00D268C1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Moderní způsoby pečení v pekárenském průmyslu</w:t>
            </w:r>
            <w:r>
              <w:fldChar w:fldCharType="end"/>
            </w:r>
            <w:bookmarkEnd w:id="8"/>
          </w:p>
        </w:tc>
      </w:tr>
    </w:tbl>
    <w:p w:rsidR="007D1462" w:rsidRDefault="007D1462" w:rsidP="00F450B7"/>
    <w:p w:rsidR="007D1462" w:rsidRDefault="007D1462" w:rsidP="00F450B7"/>
    <w:p w:rsidR="007D1462" w:rsidRDefault="007D1462">
      <w:r>
        <w:t>Hodnocení bakalářské práce s využitím klasifikační stupnice ECTS:</w:t>
      </w:r>
    </w:p>
    <w:p w:rsidR="007D1462" w:rsidRDefault="007D1462"/>
    <w:tbl>
      <w:tblPr>
        <w:tblW w:w="8208" w:type="dxa"/>
        <w:tblLook w:val="01E0"/>
      </w:tblPr>
      <w:tblGrid>
        <w:gridCol w:w="468"/>
        <w:gridCol w:w="5220"/>
        <w:gridCol w:w="2520"/>
      </w:tblGrid>
      <w:tr w:rsidR="007D1462" w:rsidRPr="002E6F53">
        <w:tc>
          <w:tcPr>
            <w:tcW w:w="468" w:type="dxa"/>
          </w:tcPr>
          <w:p w:rsidR="007D1462" w:rsidRPr="0065005B" w:rsidRDefault="007D1462" w:rsidP="0065005B">
            <w:pPr>
              <w:jc w:val="right"/>
              <w:rPr>
                <w:b/>
                <w:bCs/>
              </w:rPr>
            </w:pPr>
          </w:p>
        </w:tc>
        <w:tc>
          <w:tcPr>
            <w:tcW w:w="5220" w:type="dxa"/>
          </w:tcPr>
          <w:p w:rsidR="007D1462" w:rsidRPr="0065005B" w:rsidRDefault="007D1462">
            <w:pPr>
              <w:rPr>
                <w:b/>
                <w:bCs/>
              </w:rPr>
            </w:pPr>
            <w:r w:rsidRPr="0065005B">
              <w:rPr>
                <w:b/>
                <w:bCs/>
              </w:rPr>
              <w:t>Kritérium hodnocení</w:t>
            </w:r>
          </w:p>
        </w:tc>
        <w:tc>
          <w:tcPr>
            <w:tcW w:w="2520" w:type="dxa"/>
          </w:tcPr>
          <w:p w:rsidR="007D1462" w:rsidRPr="0065005B" w:rsidRDefault="007D1462">
            <w:pPr>
              <w:rPr>
                <w:b/>
                <w:bCs/>
              </w:rPr>
            </w:pPr>
            <w:r w:rsidRPr="0065005B">
              <w:rPr>
                <w:b/>
                <w:bCs/>
              </w:rPr>
              <w:t>Hodnocení dle ECTS</w:t>
            </w:r>
          </w:p>
        </w:tc>
      </w:tr>
      <w:tr w:rsidR="007D1462">
        <w:tc>
          <w:tcPr>
            <w:tcW w:w="468" w:type="dxa"/>
          </w:tcPr>
          <w:p w:rsidR="007D1462" w:rsidRDefault="007D1462" w:rsidP="0065005B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7D1462" w:rsidRDefault="007D1462" w:rsidP="00727EB6">
            <w:r>
              <w:t>Splnění zadání bakalářské práce</w:t>
            </w:r>
          </w:p>
        </w:tc>
        <w:bookmarkStart w:id="9" w:name="Rozevírací1"/>
        <w:tc>
          <w:tcPr>
            <w:tcW w:w="2520" w:type="dxa"/>
          </w:tcPr>
          <w:p w:rsidR="007D1462" w:rsidRPr="0065005B" w:rsidRDefault="007D1462" w:rsidP="0065005B">
            <w:pPr>
              <w:jc w:val="center"/>
              <w:rPr>
                <w:b/>
                <w:bCs/>
              </w:rPr>
            </w:pPr>
            <w:r w:rsidRPr="0065005B"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65005B">
              <w:rPr>
                <w:b/>
                <w:bCs/>
              </w:rPr>
              <w:instrText xml:space="preserve"> FORMDROPDOWN </w:instrText>
            </w:r>
            <w:r w:rsidRPr="0065005B">
              <w:rPr>
                <w:b/>
                <w:bCs/>
              </w:rPr>
            </w:r>
            <w:r w:rsidRPr="0065005B">
              <w:rPr>
                <w:b/>
                <w:bCs/>
              </w:rPr>
              <w:fldChar w:fldCharType="end"/>
            </w:r>
            <w:bookmarkEnd w:id="9"/>
          </w:p>
        </w:tc>
      </w:tr>
      <w:tr w:rsidR="007D1462">
        <w:tc>
          <w:tcPr>
            <w:tcW w:w="468" w:type="dxa"/>
          </w:tcPr>
          <w:p w:rsidR="007D1462" w:rsidRDefault="007D1462" w:rsidP="0065005B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7D1462" w:rsidRDefault="007D1462" w:rsidP="00727EB6">
            <w:r>
              <w:t>Formální úroveň práce, včetně jazykového zpracování</w:t>
            </w:r>
          </w:p>
        </w:tc>
        <w:tc>
          <w:tcPr>
            <w:tcW w:w="2520" w:type="dxa"/>
          </w:tcPr>
          <w:p w:rsidR="007D1462" w:rsidRDefault="007D1462" w:rsidP="0065005B">
            <w:pPr>
              <w:jc w:val="center"/>
            </w:pPr>
            <w:r w:rsidRPr="0065005B"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65005B">
              <w:rPr>
                <w:b/>
                <w:bCs/>
              </w:rPr>
              <w:instrText xml:space="preserve"> FORMDROPDOWN </w:instrText>
            </w:r>
            <w:r w:rsidRPr="0065005B">
              <w:rPr>
                <w:b/>
                <w:bCs/>
              </w:rPr>
            </w:r>
            <w:r w:rsidRPr="0065005B">
              <w:rPr>
                <w:b/>
                <w:bCs/>
              </w:rPr>
              <w:fldChar w:fldCharType="end"/>
            </w:r>
          </w:p>
        </w:tc>
      </w:tr>
      <w:tr w:rsidR="007D1462">
        <w:tc>
          <w:tcPr>
            <w:tcW w:w="468" w:type="dxa"/>
          </w:tcPr>
          <w:p w:rsidR="007D1462" w:rsidRDefault="007D1462" w:rsidP="0065005B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7D1462" w:rsidRDefault="007D1462" w:rsidP="00727EB6">
            <w:r>
              <w:t>Množství, aktuálnost a relevance použitých literárních zdrojů</w:t>
            </w:r>
          </w:p>
        </w:tc>
        <w:tc>
          <w:tcPr>
            <w:tcW w:w="2520" w:type="dxa"/>
          </w:tcPr>
          <w:p w:rsidR="007D1462" w:rsidRDefault="007D1462" w:rsidP="0065005B">
            <w:pPr>
              <w:jc w:val="center"/>
            </w:pPr>
            <w:r w:rsidRPr="0065005B"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65005B">
              <w:rPr>
                <w:b/>
                <w:bCs/>
              </w:rPr>
              <w:instrText xml:space="preserve"> FORMDROPDOWN </w:instrText>
            </w:r>
            <w:r w:rsidRPr="0065005B">
              <w:rPr>
                <w:b/>
                <w:bCs/>
              </w:rPr>
            </w:r>
            <w:r w:rsidRPr="0065005B">
              <w:rPr>
                <w:b/>
                <w:bCs/>
              </w:rPr>
              <w:fldChar w:fldCharType="end"/>
            </w:r>
          </w:p>
        </w:tc>
      </w:tr>
      <w:tr w:rsidR="007D1462">
        <w:tc>
          <w:tcPr>
            <w:tcW w:w="468" w:type="dxa"/>
          </w:tcPr>
          <w:p w:rsidR="007D1462" w:rsidRDefault="007D1462" w:rsidP="0065005B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7D1462" w:rsidRDefault="007D1462" w:rsidP="0000364B">
            <w:r>
              <w:t>Interpretace a souvislost prezentace poznatků z literatury</w:t>
            </w:r>
          </w:p>
        </w:tc>
        <w:tc>
          <w:tcPr>
            <w:tcW w:w="2520" w:type="dxa"/>
          </w:tcPr>
          <w:p w:rsidR="007D1462" w:rsidRDefault="007D1462" w:rsidP="0065005B">
            <w:pPr>
              <w:jc w:val="center"/>
            </w:pPr>
            <w:r w:rsidRPr="0065005B"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65005B">
              <w:rPr>
                <w:b/>
                <w:bCs/>
              </w:rPr>
              <w:instrText xml:space="preserve"> FORMDROPDOWN </w:instrText>
            </w:r>
            <w:r w:rsidRPr="0065005B">
              <w:rPr>
                <w:b/>
                <w:bCs/>
              </w:rPr>
            </w:r>
            <w:r w:rsidRPr="0065005B">
              <w:rPr>
                <w:b/>
                <w:bCs/>
              </w:rPr>
              <w:fldChar w:fldCharType="end"/>
            </w:r>
          </w:p>
        </w:tc>
      </w:tr>
      <w:tr w:rsidR="007D1462">
        <w:tc>
          <w:tcPr>
            <w:tcW w:w="468" w:type="dxa"/>
          </w:tcPr>
          <w:p w:rsidR="007D1462" w:rsidRDefault="007D1462" w:rsidP="0065005B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7D1462" w:rsidRDefault="007D1462" w:rsidP="0000364B">
            <w:r>
              <w:t>Formulace závěrů práce</w:t>
            </w:r>
          </w:p>
        </w:tc>
        <w:tc>
          <w:tcPr>
            <w:tcW w:w="2520" w:type="dxa"/>
          </w:tcPr>
          <w:p w:rsidR="007D1462" w:rsidRDefault="007D1462" w:rsidP="0065005B">
            <w:pPr>
              <w:jc w:val="center"/>
            </w:pPr>
            <w:r w:rsidRPr="0065005B"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65005B">
              <w:rPr>
                <w:b/>
                <w:bCs/>
              </w:rPr>
              <w:instrText xml:space="preserve"> FORMDROPDOWN </w:instrText>
            </w:r>
            <w:r w:rsidRPr="0065005B">
              <w:rPr>
                <w:b/>
                <w:bCs/>
              </w:rPr>
            </w:r>
            <w:r w:rsidRPr="0065005B">
              <w:rPr>
                <w:b/>
                <w:bCs/>
              </w:rPr>
              <w:fldChar w:fldCharType="end"/>
            </w:r>
          </w:p>
        </w:tc>
      </w:tr>
    </w:tbl>
    <w:p w:rsidR="007D1462" w:rsidRDefault="007D1462"/>
    <w:p w:rsidR="007D1462" w:rsidRDefault="007D1462"/>
    <w:p w:rsidR="007D1462" w:rsidRDefault="007D1462"/>
    <w:p w:rsidR="007D1462" w:rsidRDefault="007D1462">
      <w:r>
        <w:t xml:space="preserve">Předloženou práci </w:t>
      </w:r>
      <w:bookmarkStart w:id="10" w:name="Rozevírací2"/>
      <w:r w:rsidRPr="00B556D1">
        <w:rPr>
          <w:b/>
          <w:bCs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r w:rsidRPr="00B556D1">
        <w:rPr>
          <w:b/>
          <w:bCs/>
        </w:rPr>
        <w:instrText xml:space="preserve"> FORMDROPDOWN </w:instrText>
      </w:r>
      <w:r w:rsidRPr="00B556D1">
        <w:rPr>
          <w:b/>
          <w:bCs/>
        </w:rPr>
      </w:r>
      <w:r w:rsidRPr="00B556D1">
        <w:rPr>
          <w:b/>
          <w:bCs/>
        </w:rPr>
        <w:fldChar w:fldCharType="end"/>
      </w:r>
      <w:bookmarkEnd w:id="10"/>
      <w:r>
        <w:t xml:space="preserve"> k obhajobě a navrhuji hodnocení</w:t>
      </w:r>
    </w:p>
    <w:p w:rsidR="007D1462" w:rsidRPr="000019EA" w:rsidRDefault="007D1462" w:rsidP="000019EA">
      <w:pPr>
        <w:jc w:val="center"/>
        <w:rPr>
          <w:sz w:val="28"/>
          <w:szCs w:val="28"/>
        </w:rPr>
      </w:pPr>
      <w:r w:rsidRPr="000019EA">
        <w:rPr>
          <w:b/>
          <w:bCs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result w:val="1"/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Pr="000019EA">
        <w:rPr>
          <w:b/>
          <w:bCs/>
          <w:sz w:val="28"/>
          <w:szCs w:val="28"/>
        </w:rPr>
        <w:instrText xml:space="preserve"> FORMDROPDOWN </w:instrText>
      </w:r>
      <w:r w:rsidRPr="000019EA">
        <w:rPr>
          <w:b/>
          <w:bCs/>
          <w:sz w:val="28"/>
          <w:szCs w:val="28"/>
        </w:rPr>
      </w:r>
      <w:r w:rsidRPr="000019EA">
        <w:rPr>
          <w:b/>
          <w:bCs/>
          <w:sz w:val="28"/>
          <w:szCs w:val="28"/>
        </w:rPr>
        <w:fldChar w:fldCharType="end"/>
      </w:r>
    </w:p>
    <w:p w:rsidR="007D1462" w:rsidRDefault="007D1462" w:rsidP="00612BF3">
      <w:pPr>
        <w:jc w:val="both"/>
      </w:pPr>
    </w:p>
    <w:p w:rsidR="007D1462" w:rsidRDefault="007D1462" w:rsidP="00612BF3">
      <w:pPr>
        <w:jc w:val="both"/>
      </w:pPr>
    </w:p>
    <w:p w:rsidR="007D1462" w:rsidRDefault="007D1462" w:rsidP="00612BF3">
      <w:pPr>
        <w:jc w:val="both"/>
      </w:pPr>
    </w:p>
    <w:p w:rsidR="007D1462" w:rsidRDefault="007D1462" w:rsidP="00612BF3">
      <w:pPr>
        <w:jc w:val="both"/>
      </w:pPr>
    </w:p>
    <w:p w:rsidR="007D1462" w:rsidRDefault="007D1462" w:rsidP="00612BF3">
      <w:pPr>
        <w:jc w:val="both"/>
      </w:pPr>
    </w:p>
    <w:p w:rsidR="007D1462" w:rsidRDefault="007D1462" w:rsidP="00612BF3">
      <w:pPr>
        <w:jc w:val="both"/>
      </w:pPr>
    </w:p>
    <w:p w:rsidR="007D1462" w:rsidRDefault="007D1462" w:rsidP="00612BF3">
      <w:pPr>
        <w:jc w:val="both"/>
      </w:pPr>
    </w:p>
    <w:p w:rsidR="007D1462" w:rsidRDefault="007D1462" w:rsidP="00612BF3">
      <w:pPr>
        <w:jc w:val="both"/>
      </w:pPr>
    </w:p>
    <w:p w:rsidR="007D1462" w:rsidRDefault="007D1462" w:rsidP="00612BF3">
      <w:pPr>
        <w:jc w:val="both"/>
      </w:pPr>
    </w:p>
    <w:p w:rsidR="007D1462" w:rsidRDefault="007D1462" w:rsidP="00612BF3">
      <w:pPr>
        <w:jc w:val="both"/>
      </w:pPr>
    </w:p>
    <w:p w:rsidR="007D1462" w:rsidRDefault="007D1462" w:rsidP="00612BF3">
      <w:pPr>
        <w:jc w:val="both"/>
      </w:pPr>
    </w:p>
    <w:p w:rsidR="007D1462" w:rsidRDefault="007D1462" w:rsidP="00612BF3">
      <w:pPr>
        <w:jc w:val="both"/>
      </w:pPr>
    </w:p>
    <w:p w:rsidR="007D1462" w:rsidRDefault="007D1462" w:rsidP="00F21A2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7D1462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7D1462" w:rsidRPr="0065005B" w:rsidRDefault="007D1462" w:rsidP="0065005B">
            <w:pPr>
              <w:jc w:val="both"/>
              <w:rPr>
                <w:b/>
                <w:bCs/>
              </w:rPr>
            </w:pPr>
            <w:r w:rsidRPr="0065005B">
              <w:rPr>
                <w:b/>
                <w:bCs/>
              </w:rPr>
              <w:t>Komentáře k bakalářské práci:</w:t>
            </w:r>
          </w:p>
        </w:tc>
      </w:tr>
      <w:bookmarkStart w:id="11" w:name="Text10"/>
      <w:tr w:rsidR="007D1462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7D1462" w:rsidRDefault="007D1462" w:rsidP="0065005B">
            <w:pPr>
              <w:jc w:val="both"/>
            </w:pPr>
            <w:r w:rsidRPr="00B556D1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B556D1">
              <w:instrText xml:space="preserve"> FORMTEXT </w:instrText>
            </w:r>
            <w:r w:rsidRPr="00B556D1">
              <w:fldChar w:fldCharType="separate"/>
            </w:r>
            <w:r>
              <w:t>Studentka se ve své práci zaměřila na historii pekárenství, vysvětlila princip přestupu tepla při pečení a moderní periodické a kontinuální pece.</w:t>
            </w:r>
          </w:p>
          <w:p w:rsidR="007D1462" w:rsidRPr="00B556D1" w:rsidRDefault="007D1462" w:rsidP="0065005B">
            <w:pPr>
              <w:jc w:val="both"/>
            </w:pPr>
            <w:r>
              <w:t>V textu chybí odkazy na některou literaturu uvedenou v seznamu.</w:t>
            </w:r>
            <w:r w:rsidRPr="00B556D1">
              <w:fldChar w:fldCharType="end"/>
            </w:r>
            <w:bookmarkEnd w:id="11"/>
          </w:p>
        </w:tc>
      </w:tr>
    </w:tbl>
    <w:p w:rsidR="007D1462" w:rsidRDefault="007D1462" w:rsidP="00F21A29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7D1462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7D1462" w:rsidRPr="0065005B" w:rsidRDefault="007D1462" w:rsidP="0065005B">
            <w:pPr>
              <w:jc w:val="both"/>
              <w:rPr>
                <w:b/>
                <w:bCs/>
              </w:rPr>
            </w:pPr>
            <w:r w:rsidRPr="0065005B">
              <w:rPr>
                <w:b/>
                <w:bCs/>
              </w:rPr>
              <w:t>Otázky oponenta bakalářské práce:</w:t>
            </w:r>
          </w:p>
        </w:tc>
      </w:tr>
      <w:bookmarkStart w:id="12" w:name="Text11"/>
      <w:tr w:rsidR="007D1462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7D1462" w:rsidRDefault="007D1462" w:rsidP="0065005B">
            <w:pPr>
              <w:jc w:val="both"/>
            </w:pPr>
            <w:r w:rsidRPr="00B556D1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B556D1">
              <w:instrText xml:space="preserve"> FORMTEXT </w:instrText>
            </w:r>
            <w:r w:rsidRPr="00B556D1">
              <w:fldChar w:fldCharType="separate"/>
            </w:r>
            <w:r>
              <w:t>Čím se liší starší způsoby pečení od moderních?</w:t>
            </w:r>
          </w:p>
          <w:p w:rsidR="007D1462" w:rsidRDefault="007D1462" w:rsidP="0065005B">
            <w:pPr>
              <w:jc w:val="both"/>
            </w:pPr>
            <w:r>
              <w:t>Jaké jsou výhody a nevýhody boxových pecí?</w:t>
            </w:r>
          </w:p>
          <w:p w:rsidR="007D1462" w:rsidRPr="00B556D1" w:rsidRDefault="007D1462" w:rsidP="0065005B">
            <w:pPr>
              <w:jc w:val="both"/>
            </w:pPr>
            <w:r>
              <w:t>Vysvětlete význam kvasomatů.</w:t>
            </w:r>
            <w:r w:rsidRPr="00B556D1">
              <w:fldChar w:fldCharType="end"/>
            </w:r>
            <w:bookmarkEnd w:id="12"/>
          </w:p>
        </w:tc>
      </w:tr>
    </w:tbl>
    <w:p w:rsidR="007D1462" w:rsidRDefault="007D1462" w:rsidP="00F21A29">
      <w:pPr>
        <w:jc w:val="both"/>
      </w:pPr>
    </w:p>
    <w:p w:rsidR="007D1462" w:rsidRDefault="007D1462" w:rsidP="003E24B3">
      <w:pPr>
        <w:jc w:val="both"/>
      </w:pPr>
    </w:p>
    <w:p w:rsidR="007D1462" w:rsidRDefault="007D1462" w:rsidP="003E24B3">
      <w:pPr>
        <w:jc w:val="both"/>
      </w:pPr>
    </w:p>
    <w:p w:rsidR="007D1462" w:rsidRDefault="007D1462" w:rsidP="003E24B3">
      <w:pPr>
        <w:jc w:val="both"/>
      </w:pPr>
    </w:p>
    <w:p w:rsidR="007D1462" w:rsidRDefault="007D1462" w:rsidP="003E24B3">
      <w:pPr>
        <w:jc w:val="both"/>
      </w:pPr>
      <w:r>
        <w:t xml:space="preserve">V </w:t>
      </w:r>
      <w:bookmarkStart w:id="13" w:name="Text12"/>
      <w:r>
        <w:fldChar w:fldCharType="begin">
          <w:ffData>
            <w:name w:val="Text1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Bzenci</w:t>
      </w:r>
      <w:r>
        <w:fldChar w:fldCharType="end"/>
      </w:r>
      <w:bookmarkEnd w:id="13"/>
      <w:r>
        <w:t xml:space="preserve"> dne </w:t>
      </w:r>
      <w:bookmarkStart w:id="14" w:name="Text13"/>
      <w:r>
        <w:fldChar w:fldCharType="begin">
          <w:ffData>
            <w:name w:val="Text13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1.6. 2011</w:t>
      </w:r>
      <w:r>
        <w:fldChar w:fldCharType="end"/>
      </w:r>
      <w:bookmarkEnd w:id="14"/>
    </w:p>
    <w:p w:rsidR="007D1462" w:rsidRDefault="007D1462" w:rsidP="003E24B3">
      <w:pPr>
        <w:jc w:val="both"/>
      </w:pPr>
    </w:p>
    <w:p w:rsidR="007D1462" w:rsidRDefault="007D1462" w:rsidP="003E24B3">
      <w:pPr>
        <w:jc w:val="both"/>
      </w:pPr>
    </w:p>
    <w:p w:rsidR="007D1462" w:rsidRDefault="007D1462" w:rsidP="003E24B3">
      <w:pPr>
        <w:jc w:val="both"/>
      </w:pPr>
    </w:p>
    <w:p w:rsidR="007D1462" w:rsidRPr="003E24B3" w:rsidRDefault="007D1462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oponenta bakalářské práce</w:t>
      </w:r>
    </w:p>
    <w:sectPr w:rsidR="007D1462" w:rsidRPr="003E24B3" w:rsidSect="000019EA">
      <w:headerReference w:type="default" r:id="rId6"/>
      <w:footerReference w:type="default" r:id="rId7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1462" w:rsidRDefault="007D1462">
      <w:r>
        <w:separator/>
      </w:r>
    </w:p>
  </w:endnote>
  <w:endnote w:type="continuationSeparator" w:id="0">
    <w:p w:rsidR="007D1462" w:rsidRDefault="007D14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462" w:rsidRPr="00C64195" w:rsidRDefault="007D1462">
    <w:pPr>
      <w:pStyle w:val="Footer"/>
      <w:rPr>
        <w:rStyle w:val="PageNumber"/>
        <w:sz w:val="20"/>
        <w:szCs w:val="20"/>
      </w:rPr>
    </w:pPr>
    <w:r w:rsidRPr="00C64195">
      <w:rPr>
        <w:sz w:val="20"/>
        <w:szCs w:val="20"/>
      </w:rPr>
      <w:t xml:space="preserve">Posudek </w:t>
    </w:r>
    <w:r>
      <w:rPr>
        <w:sz w:val="20"/>
        <w:szCs w:val="20"/>
      </w:rPr>
      <w:t>oponenta</w:t>
    </w:r>
    <w:r w:rsidRPr="00C64195">
      <w:rPr>
        <w:sz w:val="20"/>
        <w:szCs w:val="20"/>
      </w:rPr>
      <w:t xml:space="preserve"> </w:t>
    </w:r>
    <w:r>
      <w:rPr>
        <w:sz w:val="20"/>
        <w:szCs w:val="20"/>
      </w:rPr>
      <w:t>bakalářské</w:t>
    </w:r>
    <w:r w:rsidRPr="00C64195">
      <w:rPr>
        <w:sz w:val="20"/>
        <w:szCs w:val="20"/>
      </w:rPr>
      <w:t xml:space="preserve"> práce</w:t>
    </w:r>
    <w:r>
      <w:rPr>
        <w:sz w:val="20"/>
        <w:szCs w:val="20"/>
      </w:rPr>
      <w:t xml:space="preserve"> – rešeršní práce</w:t>
    </w:r>
    <w:r w:rsidRPr="00C64195">
      <w:rPr>
        <w:sz w:val="20"/>
        <w:szCs w:val="20"/>
      </w:rPr>
      <w:tab/>
    </w:r>
    <w:r>
      <w:rPr>
        <w:sz w:val="20"/>
        <w:szCs w:val="20"/>
      </w:rPr>
      <w:tab/>
    </w:r>
    <w:r w:rsidRPr="00C64195">
      <w:rPr>
        <w:sz w:val="20"/>
        <w:szCs w:val="20"/>
      </w:rPr>
      <w:t xml:space="preserve">Strana </w:t>
    </w:r>
    <w:r w:rsidRPr="00C64195">
      <w:rPr>
        <w:rStyle w:val="PageNumber"/>
        <w:sz w:val="20"/>
        <w:szCs w:val="20"/>
      </w:rPr>
      <w:fldChar w:fldCharType="begin"/>
    </w:r>
    <w:r w:rsidRPr="00C64195">
      <w:rPr>
        <w:rStyle w:val="PageNumber"/>
        <w:sz w:val="20"/>
        <w:szCs w:val="20"/>
      </w:rPr>
      <w:instrText xml:space="preserve"> PAGE </w:instrText>
    </w:r>
    <w:r w:rsidRPr="00C64195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1</w:t>
    </w:r>
    <w:r w:rsidRPr="00C64195">
      <w:rPr>
        <w:rStyle w:val="PageNumber"/>
        <w:sz w:val="20"/>
        <w:szCs w:val="20"/>
      </w:rPr>
      <w:fldChar w:fldCharType="end"/>
    </w:r>
    <w:r w:rsidRPr="00C64195">
      <w:rPr>
        <w:rStyle w:val="PageNumber"/>
        <w:sz w:val="20"/>
        <w:szCs w:val="20"/>
      </w:rPr>
      <w:t>/</w:t>
    </w:r>
    <w:r w:rsidRPr="00C64195">
      <w:rPr>
        <w:rStyle w:val="PageNumber"/>
        <w:sz w:val="20"/>
        <w:szCs w:val="20"/>
      </w:rPr>
      <w:fldChar w:fldCharType="begin"/>
    </w:r>
    <w:r w:rsidRPr="00C64195">
      <w:rPr>
        <w:rStyle w:val="PageNumber"/>
        <w:sz w:val="20"/>
        <w:szCs w:val="20"/>
      </w:rPr>
      <w:instrText xml:space="preserve"> NUMPAGES </w:instrText>
    </w:r>
    <w:r w:rsidRPr="00C64195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2</w:t>
    </w:r>
    <w:r w:rsidRPr="00C64195">
      <w:rPr>
        <w:rStyle w:val="PageNumber"/>
        <w:sz w:val="20"/>
        <w:szCs w:val="20"/>
      </w:rPr>
      <w:fldChar w:fldCharType="end"/>
    </w:r>
  </w:p>
  <w:p w:rsidR="007D1462" w:rsidRPr="00C64195" w:rsidRDefault="007D1462">
    <w:pPr>
      <w:pStyle w:val="Footer"/>
      <w:rPr>
        <w:sz w:val="20"/>
        <w:szCs w:val="20"/>
      </w:rPr>
    </w:pPr>
    <w:r w:rsidRPr="00C64195">
      <w:rPr>
        <w:rStyle w:val="PageNumber"/>
        <w:sz w:val="20"/>
        <w:szCs w:val="20"/>
      </w:rPr>
      <w:t>Verze 20110</w:t>
    </w:r>
    <w:r>
      <w:rPr>
        <w:rStyle w:val="PageNumber"/>
        <w:sz w:val="20"/>
        <w:szCs w:val="20"/>
      </w:rPr>
      <w:t>510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1462" w:rsidRDefault="007D1462">
      <w:r>
        <w:separator/>
      </w:r>
    </w:p>
  </w:footnote>
  <w:footnote w:type="continuationSeparator" w:id="0">
    <w:p w:rsidR="007D1462" w:rsidRDefault="007D14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462" w:rsidRDefault="007D1462">
    <w:pPr>
      <w:pStyle w:val="Header"/>
      <w:rPr>
        <w:sz w:val="20"/>
        <w:szCs w:val="20"/>
      </w:rPr>
    </w:pPr>
    <w:r w:rsidRPr="00CD3976">
      <w:rPr>
        <w:b/>
        <w:bCs/>
        <w:color w:val="FF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48.25pt;height:44.25pt">
          <v:imagedata r:id="rId1" o:title="" croptop="9780f" cropbottom="13411f"/>
        </v:shape>
      </w:pict>
    </w:r>
    <w:r>
      <w:rPr>
        <w:sz w:val="28"/>
        <w:szCs w:val="28"/>
      </w:rPr>
      <w:tab/>
    </w:r>
    <w:r w:rsidRPr="00C64195">
      <w:rPr>
        <w:sz w:val="20"/>
        <w:szCs w:val="20"/>
      </w:rPr>
      <w:t>nám. T. G. Masaryka</w:t>
    </w:r>
    <w:r>
      <w:rPr>
        <w:sz w:val="20"/>
        <w:szCs w:val="20"/>
      </w:rPr>
      <w:t xml:space="preserve"> 275</w:t>
    </w:r>
  </w:p>
  <w:p w:rsidR="007D1462" w:rsidRDefault="007D1462">
    <w:pPr>
      <w:pStyle w:val="Header"/>
    </w:pPr>
    <w:r>
      <w:rPr>
        <w:noProof/>
      </w:rPr>
      <w:pict>
        <v:line id="_x0000_s2049" style="position:absolute;z-index:251660288" from="-3.05pt,18pt" to="455.95pt,18pt"/>
      </w:pict>
    </w:r>
    <w:r>
      <w:rPr>
        <w:sz w:val="20"/>
        <w:szCs w:val="20"/>
      </w:rPr>
      <w:tab/>
    </w:r>
    <w:r>
      <w:rPr>
        <w:sz w:val="20"/>
        <w:szCs w:val="20"/>
      </w:rPr>
      <w:tab/>
      <w:t>762 72  Zlín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ocumentProtection w:edit="forms" w:enforcement="1"/>
  <w:defaultTabStop w:val="708"/>
  <w:hyphenationZone w:val="425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1C1E"/>
    <w:rsid w:val="000019EA"/>
    <w:rsid w:val="0000364B"/>
    <w:rsid w:val="000109F4"/>
    <w:rsid w:val="00040910"/>
    <w:rsid w:val="000E1074"/>
    <w:rsid w:val="00111514"/>
    <w:rsid w:val="00186C1F"/>
    <w:rsid w:val="00187CBA"/>
    <w:rsid w:val="00196040"/>
    <w:rsid w:val="0022238B"/>
    <w:rsid w:val="00244F02"/>
    <w:rsid w:val="00260BB8"/>
    <w:rsid w:val="00292413"/>
    <w:rsid w:val="002D12B6"/>
    <w:rsid w:val="002E6F53"/>
    <w:rsid w:val="003111EA"/>
    <w:rsid w:val="00311600"/>
    <w:rsid w:val="003D1939"/>
    <w:rsid w:val="003E24B3"/>
    <w:rsid w:val="004C0900"/>
    <w:rsid w:val="004F3423"/>
    <w:rsid w:val="00532C79"/>
    <w:rsid w:val="00561F32"/>
    <w:rsid w:val="005A14B8"/>
    <w:rsid w:val="005A7D20"/>
    <w:rsid w:val="005B1100"/>
    <w:rsid w:val="005D7908"/>
    <w:rsid w:val="005D7F7F"/>
    <w:rsid w:val="005F1C1E"/>
    <w:rsid w:val="005F4D98"/>
    <w:rsid w:val="00612BF3"/>
    <w:rsid w:val="00617B12"/>
    <w:rsid w:val="00635CEF"/>
    <w:rsid w:val="0065005B"/>
    <w:rsid w:val="006A5CCB"/>
    <w:rsid w:val="006C68E3"/>
    <w:rsid w:val="00704C91"/>
    <w:rsid w:val="00714DFD"/>
    <w:rsid w:val="00727EB6"/>
    <w:rsid w:val="007B03CF"/>
    <w:rsid w:val="007D1462"/>
    <w:rsid w:val="008856D4"/>
    <w:rsid w:val="0090362E"/>
    <w:rsid w:val="00907676"/>
    <w:rsid w:val="009841F0"/>
    <w:rsid w:val="009B527B"/>
    <w:rsid w:val="009D4DDC"/>
    <w:rsid w:val="00A47D0F"/>
    <w:rsid w:val="00AC7257"/>
    <w:rsid w:val="00AE6DDA"/>
    <w:rsid w:val="00B1090B"/>
    <w:rsid w:val="00B556D1"/>
    <w:rsid w:val="00B639DA"/>
    <w:rsid w:val="00BD3DFB"/>
    <w:rsid w:val="00C06A82"/>
    <w:rsid w:val="00C64195"/>
    <w:rsid w:val="00CD260E"/>
    <w:rsid w:val="00CD3976"/>
    <w:rsid w:val="00D225D2"/>
    <w:rsid w:val="00D268C1"/>
    <w:rsid w:val="00DE4C0A"/>
    <w:rsid w:val="00DF0D45"/>
    <w:rsid w:val="00E421FB"/>
    <w:rsid w:val="00E81B73"/>
    <w:rsid w:val="00F21A29"/>
    <w:rsid w:val="00F450B7"/>
    <w:rsid w:val="00F4632C"/>
    <w:rsid w:val="00F46C84"/>
    <w:rsid w:val="00F735D4"/>
    <w:rsid w:val="00F94C3A"/>
    <w:rsid w:val="00FA762E"/>
    <w:rsid w:val="00FC0306"/>
    <w:rsid w:val="00FC1A76"/>
    <w:rsid w:val="00FD0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676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450B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6419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17B12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C6419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17B12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C64195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242</Words>
  <Characters>1430</Characters>
  <Application>Microsoft Office Outlook</Application>
  <DocSecurity>0</DocSecurity>
  <Lines>0</Lines>
  <Paragraphs>0</Paragraphs>
  <ScaleCrop>false</ScaleCrop>
  <Company>UTB 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subject/>
  <dc:creator>Bunka Frantisek</dc:creator>
  <cp:keywords/>
  <dc:description/>
  <cp:lastModifiedBy>fryzova</cp:lastModifiedBy>
  <cp:revision>2</cp:revision>
  <cp:lastPrinted>2011-06-01T12:21:00Z</cp:lastPrinted>
  <dcterms:created xsi:type="dcterms:W3CDTF">2011-06-03T06:26:00Z</dcterms:created>
  <dcterms:modified xsi:type="dcterms:W3CDTF">2011-06-03T06:26:00Z</dcterms:modified>
</cp:coreProperties>
</file>