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FC4F03">
            <w:pPr>
              <w:jc w:val="center"/>
            </w:pPr>
            <w:r w:rsidRPr="00FC4F03">
              <w:rPr>
                <w:b/>
              </w:rPr>
              <w:t xml:space="preserve">POSUDEK VEDOUCÍHO </w:t>
            </w:r>
            <w:r w:rsidR="008A42FD" w:rsidRPr="00FC4F03">
              <w:rPr>
                <w:b/>
              </w:rPr>
              <w:t>DIPLOMOVÉ</w:t>
            </w:r>
            <w:r w:rsidRPr="00FC4F03">
              <w:rPr>
                <w:b/>
              </w:rPr>
              <w:t xml:space="preserve">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9A73FA" w:rsidP="00362AB0">
            <w:r>
              <w:t>Dagmar Jelínková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9A73FA" w:rsidP="00843A6E">
            <w:r>
              <w:t>Připravenost dítěte</w:t>
            </w:r>
            <w:r w:rsidR="00843A6E">
              <w:t xml:space="preserve"> mateřské školy pro </w:t>
            </w:r>
            <w:r>
              <w:t>vstup do základní školy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673F40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E25951" w:rsidP="00362AB0">
            <w:r>
              <w:t>Kombinovaná</w:t>
            </w:r>
          </w:p>
        </w:tc>
      </w:tr>
      <w:tr w:rsidR="006847E2">
        <w:tc>
          <w:tcPr>
            <w:tcW w:w="2808" w:type="dxa"/>
            <w:vAlign w:val="center"/>
          </w:tcPr>
          <w:p w:rsidR="006847E2" w:rsidRPr="00FC4F03" w:rsidRDefault="006847E2" w:rsidP="00362AB0">
            <w:pPr>
              <w:rPr>
                <w:b/>
              </w:rPr>
            </w:pPr>
            <w:r w:rsidRPr="00FC4F03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FC4F03" w:rsidRDefault="006847E2" w:rsidP="00FC4F03">
            <w:pPr>
              <w:jc w:val="right"/>
              <w:rPr>
                <w:b/>
              </w:rPr>
            </w:pPr>
            <w:r w:rsidRPr="00FC4F03">
              <w:rPr>
                <w:b/>
              </w:rPr>
              <w:t>Stupeň hodnocení</w:t>
            </w:r>
          </w:p>
          <w:p w:rsidR="006847E2" w:rsidRDefault="006847E2" w:rsidP="00FC4F03">
            <w:pPr>
              <w:jc w:val="right"/>
            </w:pPr>
            <w:r w:rsidRPr="00FC4F03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FC4F03" w:rsidRDefault="006847E2" w:rsidP="00362AB0">
            <w:pPr>
              <w:rPr>
                <w:color w:val="FFFFFF"/>
              </w:rPr>
            </w:pPr>
            <w:r w:rsidRPr="00FC4F03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FC4F03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A337DC" w:rsidP="00FC4F03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673F40">
            <w:pPr>
              <w:jc w:val="both"/>
            </w:pPr>
          </w:p>
          <w:p w:rsidR="006847E2" w:rsidRPr="00BA3203" w:rsidRDefault="00E25951" w:rsidP="00673F40">
            <w:pPr>
              <w:jc w:val="both"/>
            </w:pPr>
            <w:r>
              <w:t xml:space="preserve">Autorka, učitelka působící v mateřské škola si zvolila téma, které je blízké jejímu pracovnímu zaměření. Tři klíčová témata – charakteristika </w:t>
            </w:r>
            <w:r w:rsidR="00172726">
              <w:t xml:space="preserve">a periodizace </w:t>
            </w:r>
            <w:r>
              <w:t>obd</w:t>
            </w:r>
            <w:r w:rsidR="00172726">
              <w:t>o</w:t>
            </w:r>
            <w:r>
              <w:t xml:space="preserve">bí </w:t>
            </w:r>
            <w:r w:rsidR="00172726">
              <w:t xml:space="preserve">předškolního věku, vliv mateřské školy a vstup dítěte do základní školy spatřuji jako nosné témata vzhledem k názvu diplomové práce. </w:t>
            </w:r>
          </w:p>
          <w:p w:rsidR="006847E2" w:rsidRPr="00BA3203" w:rsidRDefault="001104B0" w:rsidP="00673F40">
            <w:pPr>
              <w:jc w:val="both"/>
            </w:pPr>
            <w:r>
              <w:t xml:space="preserve">Praktická část diplomové práce má za cíl zjistit a popsat vliv mateřské školy na dítě v kontextu připravenosti pro vstup do ZŠ. </w:t>
            </w:r>
            <w:r w:rsidR="00A337DC">
              <w:t>Již se stanoveným výzkumným cílem by se zřejmě dalo v mnohém polemizovat, avšak výhrady mám i k dílčímu cíly – „</w:t>
            </w:r>
            <w:r w:rsidR="00A337DC">
              <w:t>Popis průběhu způsobu přípravy dětí předškolního věku v současné mateřské šk</w:t>
            </w:r>
            <w:r w:rsidR="00A337DC">
              <w:t>o</w:t>
            </w:r>
            <w:r w:rsidR="00A337DC">
              <w:t>le“ – přípravy na co? Na život, ke sportu?</w:t>
            </w:r>
            <w:r w:rsidR="00F95695">
              <w:t xml:space="preserve"> Použité metody sběru dat spatřuji jako adekvátní charakteru této práce.</w:t>
            </w:r>
          </w:p>
          <w:p w:rsidR="006847E2" w:rsidRPr="00BA3203" w:rsidRDefault="00A337DC" w:rsidP="00673F40">
            <w:pPr>
              <w:jc w:val="both"/>
            </w:pPr>
            <w:r>
              <w:t>Shrnutí výsledků mi připadá značně obecné a povrchní.</w:t>
            </w:r>
          </w:p>
          <w:p w:rsidR="00E25951" w:rsidRDefault="00E25951" w:rsidP="00E25951">
            <w:pPr>
              <w:jc w:val="both"/>
            </w:pPr>
            <w:r>
              <w:t xml:space="preserve">Seznam použité literatury spatřuji jako plně dostačující pro práci tohoto typu. </w:t>
            </w:r>
          </w:p>
          <w:p w:rsidR="00E25951" w:rsidRDefault="00E25951" w:rsidP="00E25951">
            <w:pPr>
              <w:jc w:val="both"/>
            </w:pPr>
            <w:r>
              <w:t>Cíle, které autorka uvádí v úvodu práce, spatřuji jako dostatečně naplněné, avšak měl bych drobné výhrady k formulaci – než zjišťování efektivity připravenosti, bych spíše zjišťoval efektivitu procesu připravenosti.</w:t>
            </w:r>
          </w:p>
          <w:p w:rsidR="00172726" w:rsidRPr="00BA3203" w:rsidRDefault="00172726" w:rsidP="00E25951">
            <w:pPr>
              <w:jc w:val="both"/>
            </w:pPr>
            <w:r>
              <w:t>V úvodu práce opět nacházím další špatnou formulaci – výzkum by přece neměl být pouze orientován na ověřování stanoveného cíle.</w:t>
            </w:r>
          </w:p>
          <w:p w:rsidR="006847E2" w:rsidRDefault="00E25951" w:rsidP="00673F40">
            <w:pPr>
              <w:jc w:val="both"/>
            </w:pPr>
            <w:r>
              <w:t>Práci doporučuji k obhajobě.</w:t>
            </w:r>
          </w:p>
        </w:tc>
      </w:tr>
      <w:tr w:rsidR="006847E2">
        <w:tc>
          <w:tcPr>
            <w:tcW w:w="9828" w:type="dxa"/>
            <w:gridSpan w:val="9"/>
          </w:tcPr>
          <w:p w:rsidR="006847E2" w:rsidRPr="00FC4F03" w:rsidRDefault="006847E2" w:rsidP="00673F40">
            <w:pPr>
              <w:jc w:val="both"/>
              <w:rPr>
                <w:b/>
              </w:rPr>
            </w:pPr>
            <w:r w:rsidRPr="00FC4F03">
              <w:rPr>
                <w:b/>
              </w:rPr>
              <w:t>Otázky k obhajobě:</w:t>
            </w:r>
          </w:p>
          <w:p w:rsidR="006847E2" w:rsidRDefault="00A337DC" w:rsidP="00673F40">
            <w:pPr>
              <w:jc w:val="both"/>
            </w:pPr>
            <w:r>
              <w:t>Jedním z dílčích cílů práce uvádíte – „zhodnocení současných vlivů procesu přípravy“ – uveďte, s jakými konkrétními vlivy jste pracovala?</w:t>
            </w:r>
          </w:p>
          <w:p w:rsidR="006847E2" w:rsidRDefault="00A337DC" w:rsidP="00673F40">
            <w:pPr>
              <w:jc w:val="both"/>
            </w:pPr>
            <w:r>
              <w:t>Ve své práci uvádíte „z</w:t>
            </w:r>
            <w:r>
              <w:t>e získaných dat vyplyn</w:t>
            </w:r>
            <w:r>
              <w:t>u</w:t>
            </w:r>
            <w:r>
              <w:t>lo, že na přípravě dítěte na vstup do základní školy se především podílí mateřská škola</w:t>
            </w:r>
            <w:r>
              <w:t>“ – jaké jiné činitele v tomto procesu kromě rodičů jste ještě očekávala?</w:t>
            </w:r>
          </w:p>
          <w:p w:rsidR="006847E2" w:rsidRDefault="006847E2" w:rsidP="00673F40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FC4F03">
              <w:rPr>
                <w:b/>
              </w:rPr>
              <w:lastRenderedPageBreak/>
              <w:t>Celkové hodnocení</w:t>
            </w:r>
            <w:r w:rsidRPr="00FC4F03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FC4F03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FC4F03">
            <w:pPr>
              <w:jc w:val="center"/>
            </w:pPr>
          </w:p>
        </w:tc>
      </w:tr>
      <w:tr w:rsidR="006847E2">
        <w:tc>
          <w:tcPr>
            <w:tcW w:w="406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925838">
              <w:t xml:space="preserve"> </w:t>
            </w:r>
            <w:r w:rsidR="00FA0AF2">
              <w:t>15. května 2011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925838">
              <w:t xml:space="preserve"> Pavel Opatrný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6335" w:rsidRDefault="006B6335">
      <w:r>
        <w:separator/>
      </w:r>
    </w:p>
  </w:endnote>
  <w:endnote w:type="continuationSeparator" w:id="1">
    <w:p w:rsidR="006B6335" w:rsidRDefault="006B6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6335" w:rsidRDefault="006B6335">
      <w:r>
        <w:separator/>
      </w:r>
    </w:p>
  </w:footnote>
  <w:footnote w:type="continuationSeparator" w:id="1">
    <w:p w:rsidR="006B6335" w:rsidRDefault="006B6335">
      <w:r>
        <w:continuationSeparator/>
      </w:r>
    </w:p>
  </w:footnote>
  <w:footnote w:id="2">
    <w:p w:rsidR="006847E2" w:rsidRDefault="006847E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1A66"/>
    <w:rsid w:val="00065813"/>
    <w:rsid w:val="001104B0"/>
    <w:rsid w:val="00172726"/>
    <w:rsid w:val="00362AB0"/>
    <w:rsid w:val="003F5DA2"/>
    <w:rsid w:val="00526D47"/>
    <w:rsid w:val="00673F40"/>
    <w:rsid w:val="006847E2"/>
    <w:rsid w:val="006B00CF"/>
    <w:rsid w:val="006B6335"/>
    <w:rsid w:val="006E1A66"/>
    <w:rsid w:val="00843A6E"/>
    <w:rsid w:val="008A42FD"/>
    <w:rsid w:val="00925838"/>
    <w:rsid w:val="009A73FA"/>
    <w:rsid w:val="00A337DC"/>
    <w:rsid w:val="00A55E2A"/>
    <w:rsid w:val="00AA599B"/>
    <w:rsid w:val="00B10B4C"/>
    <w:rsid w:val="00BA3203"/>
    <w:rsid w:val="00C9154D"/>
    <w:rsid w:val="00DB71C0"/>
    <w:rsid w:val="00DC1BF5"/>
    <w:rsid w:val="00E25951"/>
    <w:rsid w:val="00E94F34"/>
    <w:rsid w:val="00F95695"/>
    <w:rsid w:val="00FA0AF2"/>
    <w:rsid w:val="00FC4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23</TotalTime>
  <Pages>2</Pages>
  <Words>367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3</cp:revision>
  <cp:lastPrinted>1601-01-01T00:00:00Z</cp:lastPrinted>
  <dcterms:created xsi:type="dcterms:W3CDTF">2011-05-16T22:22:00Z</dcterms:created>
  <dcterms:modified xsi:type="dcterms:W3CDTF">2011-05-16T23:02:00Z</dcterms:modified>
</cp:coreProperties>
</file>