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55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0A0"/>
      </w:tblPr>
      <w:tblGrid>
        <w:gridCol w:w="2525"/>
        <w:gridCol w:w="517"/>
        <w:gridCol w:w="3302"/>
        <w:gridCol w:w="414"/>
        <w:gridCol w:w="401"/>
        <w:gridCol w:w="401"/>
        <w:gridCol w:w="414"/>
        <w:gridCol w:w="387"/>
        <w:gridCol w:w="1494"/>
      </w:tblGrid>
      <w:tr w:rsidR="00D1740A" w:rsidRPr="004E172F" w:rsidTr="001F58CD">
        <w:trPr>
          <w:tblCellSpacing w:w="0" w:type="dxa"/>
        </w:trPr>
        <w:tc>
          <w:tcPr>
            <w:tcW w:w="9615" w:type="dxa"/>
            <w:gridSpan w:val="9"/>
            <w:tcBorders>
              <w:top w:val="outset" w:sz="6" w:space="0" w:color="000000"/>
              <w:bottom w:val="outset" w:sz="6" w:space="0" w:color="000000"/>
            </w:tcBorders>
          </w:tcPr>
          <w:p w:rsidR="00D1740A" w:rsidRPr="001F58CD" w:rsidRDefault="00D1740A" w:rsidP="001F58CD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POSUDEK OPONENTA BAKALÁŘSKÉ PRÁCE</w:t>
            </w:r>
          </w:p>
        </w:tc>
      </w:tr>
      <w:tr w:rsidR="00D1740A" w:rsidRPr="004E172F" w:rsidTr="001F58CD">
        <w:trPr>
          <w:tblCellSpacing w:w="0" w:type="dxa"/>
        </w:trPr>
        <w:tc>
          <w:tcPr>
            <w:tcW w:w="2580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1740A" w:rsidRPr="001F58CD" w:rsidRDefault="00D1740A" w:rsidP="001F58CD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t>Jméno a příjmení studenta</w:t>
            </w:r>
          </w:p>
        </w:tc>
        <w:tc>
          <w:tcPr>
            <w:tcW w:w="6825" w:type="dxa"/>
            <w:gridSpan w:val="8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D1740A" w:rsidRPr="001F58CD" w:rsidRDefault="00D1740A" w:rsidP="001F58CD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br w:type="page"/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Ivana Škrkoňová</w:t>
            </w:r>
          </w:p>
        </w:tc>
      </w:tr>
      <w:tr w:rsidR="00D1740A" w:rsidRPr="004E172F" w:rsidTr="001F58CD">
        <w:trPr>
          <w:tblCellSpacing w:w="0" w:type="dxa"/>
        </w:trPr>
        <w:tc>
          <w:tcPr>
            <w:tcW w:w="2580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1740A" w:rsidRPr="001F58CD" w:rsidRDefault="00D1740A" w:rsidP="001F58CD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t>Název práce</w:t>
            </w:r>
          </w:p>
        </w:tc>
        <w:tc>
          <w:tcPr>
            <w:tcW w:w="6825" w:type="dxa"/>
            <w:gridSpan w:val="8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D1740A" w:rsidRPr="001F58CD" w:rsidRDefault="00D1740A" w:rsidP="001F58CD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br w:type="page"/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Komunikace s pacientem s komunikačními obtížemi</w:t>
            </w:r>
          </w:p>
        </w:tc>
      </w:tr>
      <w:tr w:rsidR="00D1740A" w:rsidRPr="004E172F" w:rsidTr="001F58CD">
        <w:trPr>
          <w:tblCellSpacing w:w="0" w:type="dxa"/>
        </w:trPr>
        <w:tc>
          <w:tcPr>
            <w:tcW w:w="2580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1740A" w:rsidRPr="001F58CD" w:rsidRDefault="00D1740A" w:rsidP="001F58CD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t>Oponent práce</w:t>
            </w:r>
          </w:p>
        </w:tc>
        <w:tc>
          <w:tcPr>
            <w:tcW w:w="6825" w:type="dxa"/>
            <w:gridSpan w:val="8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D1740A" w:rsidRPr="001F58CD" w:rsidRDefault="00D1740A" w:rsidP="001F58CD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br w:type="page"/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doc. PhDr. Josef Konečný, CSc.</w:t>
            </w:r>
          </w:p>
        </w:tc>
      </w:tr>
      <w:tr w:rsidR="00D1740A" w:rsidRPr="004E172F" w:rsidTr="001F58CD">
        <w:trPr>
          <w:tblCellSpacing w:w="0" w:type="dxa"/>
        </w:trPr>
        <w:tc>
          <w:tcPr>
            <w:tcW w:w="2580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1740A" w:rsidRPr="001F58CD" w:rsidRDefault="00D1740A" w:rsidP="001F58CD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t>Obor</w:t>
            </w:r>
          </w:p>
        </w:tc>
        <w:tc>
          <w:tcPr>
            <w:tcW w:w="6825" w:type="dxa"/>
            <w:gridSpan w:val="8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D1740A" w:rsidRPr="001F58CD" w:rsidRDefault="00D1740A" w:rsidP="001F58CD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br w:type="page"/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BVS</w:t>
            </w:r>
          </w:p>
        </w:tc>
      </w:tr>
      <w:tr w:rsidR="00D1740A" w:rsidRPr="004E172F" w:rsidTr="001F58CD">
        <w:trPr>
          <w:tblCellSpacing w:w="0" w:type="dxa"/>
        </w:trPr>
        <w:tc>
          <w:tcPr>
            <w:tcW w:w="2580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1740A" w:rsidRPr="001F58CD" w:rsidRDefault="00D1740A" w:rsidP="001F58CD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t>Forma studia</w:t>
            </w:r>
          </w:p>
        </w:tc>
        <w:tc>
          <w:tcPr>
            <w:tcW w:w="6825" w:type="dxa"/>
            <w:gridSpan w:val="8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D1740A" w:rsidRPr="001F58CD" w:rsidRDefault="00D1740A" w:rsidP="001F58CD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br w:type="page"/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prezenční</w:t>
            </w:r>
          </w:p>
        </w:tc>
      </w:tr>
      <w:tr w:rsidR="00D1740A" w:rsidRPr="004E172F" w:rsidTr="001F58CD">
        <w:trPr>
          <w:tblCellSpacing w:w="0" w:type="dxa"/>
        </w:trPr>
        <w:tc>
          <w:tcPr>
            <w:tcW w:w="2580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1740A" w:rsidRPr="001F58CD" w:rsidRDefault="00D1740A" w:rsidP="001F58CD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Kritéria hodnocení práce</w:t>
            </w:r>
          </w:p>
        </w:tc>
        <w:tc>
          <w:tcPr>
            <w:tcW w:w="6825" w:type="dxa"/>
            <w:gridSpan w:val="8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D1740A" w:rsidRPr="001F58CD" w:rsidRDefault="00D1740A" w:rsidP="001F58CD">
            <w:pPr>
              <w:spacing w:before="100" w:beforeAutospacing="1"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Stupeň hodnocení</w:t>
            </w:r>
          </w:p>
          <w:p w:rsidR="00D1740A" w:rsidRPr="001F58CD" w:rsidRDefault="00D1740A" w:rsidP="001F58CD">
            <w:pPr>
              <w:spacing w:before="100" w:beforeAutospacing="1" w:after="119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dle stupnice ECTS</w:t>
            </w:r>
          </w:p>
        </w:tc>
      </w:tr>
      <w:tr w:rsidR="00D1740A" w:rsidRPr="004E172F" w:rsidTr="001F58CD">
        <w:trPr>
          <w:tblCellSpacing w:w="0" w:type="dxa"/>
        </w:trPr>
        <w:tc>
          <w:tcPr>
            <w:tcW w:w="9615" w:type="dxa"/>
            <w:gridSpan w:val="9"/>
            <w:tcBorders>
              <w:top w:val="outset" w:sz="6" w:space="0" w:color="000000"/>
              <w:bottom w:val="outset" w:sz="6" w:space="0" w:color="000000"/>
            </w:tcBorders>
            <w:shd w:val="clear" w:color="auto" w:fill="A6A6A6"/>
          </w:tcPr>
          <w:p w:rsidR="00D1740A" w:rsidRPr="001F58CD" w:rsidRDefault="00D1740A" w:rsidP="001F58CD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b/>
                <w:bCs/>
                <w:color w:val="FFFFFF"/>
                <w:sz w:val="24"/>
                <w:szCs w:val="24"/>
                <w:lang w:eastAsia="cs-CZ"/>
              </w:rPr>
              <w:t>Formální stránka práce</w:t>
            </w:r>
          </w:p>
        </w:tc>
      </w:tr>
      <w:tr w:rsidR="00D1740A" w:rsidRPr="004E172F" w:rsidTr="001F58CD">
        <w:trPr>
          <w:tblCellSpacing w:w="0" w:type="dxa"/>
        </w:trPr>
        <w:tc>
          <w:tcPr>
            <w:tcW w:w="6570" w:type="dxa"/>
            <w:gridSpan w:val="3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1740A" w:rsidRPr="001F58CD" w:rsidRDefault="00D1740A" w:rsidP="001F58CD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t>Přehlednost a členění práce</w:t>
            </w:r>
          </w:p>
        </w:tc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1740A" w:rsidRPr="00470CBB" w:rsidRDefault="00D1740A" w:rsidP="001F58CD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cs-CZ"/>
              </w:rPr>
            </w:pPr>
            <w:r w:rsidRPr="00470CBB">
              <w:rPr>
                <w:rFonts w:ascii="Times New Roman" w:hAnsi="Times New Roman"/>
                <w:b/>
                <w:sz w:val="24"/>
                <w:szCs w:val="24"/>
                <w:u w:val="single"/>
                <w:lang w:eastAsia="cs-CZ"/>
              </w:rPr>
              <w:t>A</w:t>
            </w:r>
          </w:p>
        </w:tc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1740A" w:rsidRPr="001F58CD" w:rsidRDefault="00D1740A" w:rsidP="001F58CD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t>B</w:t>
            </w:r>
          </w:p>
        </w:tc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1740A" w:rsidRPr="001F58CD" w:rsidRDefault="00D1740A" w:rsidP="001F58CD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t>C</w:t>
            </w:r>
          </w:p>
        </w:tc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1740A" w:rsidRPr="001F58CD" w:rsidRDefault="00D1740A" w:rsidP="001F58CD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t>D</w:t>
            </w:r>
          </w:p>
        </w:tc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1740A" w:rsidRPr="001F58CD" w:rsidRDefault="00D1740A" w:rsidP="001F58CD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t>E</w:t>
            </w:r>
          </w:p>
        </w:tc>
        <w:tc>
          <w:tcPr>
            <w:tcW w:w="3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D1740A" w:rsidRPr="001F58CD" w:rsidRDefault="00D1740A" w:rsidP="001F58CD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t>F</w:t>
            </w:r>
          </w:p>
        </w:tc>
      </w:tr>
      <w:tr w:rsidR="00D1740A" w:rsidRPr="004E172F" w:rsidTr="001F58CD">
        <w:trPr>
          <w:tblCellSpacing w:w="0" w:type="dxa"/>
        </w:trPr>
        <w:tc>
          <w:tcPr>
            <w:tcW w:w="6570" w:type="dxa"/>
            <w:gridSpan w:val="3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1740A" w:rsidRPr="001F58CD" w:rsidRDefault="00D1740A" w:rsidP="001F58CD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t>Úroveň jazykového zpracování</w:t>
            </w:r>
          </w:p>
        </w:tc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1740A" w:rsidRPr="00C827CB" w:rsidRDefault="00D1740A" w:rsidP="001F58CD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cs-CZ"/>
              </w:rPr>
            </w:pPr>
            <w:r w:rsidRPr="00C827CB">
              <w:rPr>
                <w:rFonts w:ascii="Times New Roman" w:hAnsi="Times New Roman"/>
                <w:b/>
                <w:sz w:val="24"/>
                <w:szCs w:val="24"/>
                <w:u w:val="single"/>
                <w:lang w:eastAsia="cs-CZ"/>
              </w:rPr>
              <w:t>A</w:t>
            </w:r>
          </w:p>
        </w:tc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1740A" w:rsidRPr="001F58CD" w:rsidRDefault="00D1740A" w:rsidP="001F58CD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t>B</w:t>
            </w:r>
          </w:p>
        </w:tc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1740A" w:rsidRPr="001F58CD" w:rsidRDefault="00D1740A" w:rsidP="001F58CD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t>C</w:t>
            </w:r>
          </w:p>
        </w:tc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1740A" w:rsidRPr="001F58CD" w:rsidRDefault="00D1740A" w:rsidP="001F58CD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t>D</w:t>
            </w:r>
          </w:p>
        </w:tc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1740A" w:rsidRPr="001F58CD" w:rsidRDefault="00D1740A" w:rsidP="001F58CD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t>E</w:t>
            </w:r>
          </w:p>
        </w:tc>
        <w:tc>
          <w:tcPr>
            <w:tcW w:w="3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D1740A" w:rsidRPr="001F58CD" w:rsidRDefault="00D1740A" w:rsidP="001F58CD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t>F</w:t>
            </w:r>
          </w:p>
        </w:tc>
      </w:tr>
      <w:tr w:rsidR="00D1740A" w:rsidRPr="004E172F" w:rsidTr="001F58CD">
        <w:trPr>
          <w:tblCellSpacing w:w="0" w:type="dxa"/>
        </w:trPr>
        <w:tc>
          <w:tcPr>
            <w:tcW w:w="6570" w:type="dxa"/>
            <w:gridSpan w:val="3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1740A" w:rsidRPr="001F58CD" w:rsidRDefault="00D1740A" w:rsidP="001F58CD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t>Dodržení formálních náležitostí (citační norma, formální úprava)</w:t>
            </w:r>
          </w:p>
        </w:tc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1740A" w:rsidRPr="00C827CB" w:rsidRDefault="00D1740A" w:rsidP="001F58CD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cs-CZ"/>
              </w:rPr>
            </w:pPr>
            <w:r w:rsidRPr="00C827CB">
              <w:rPr>
                <w:rFonts w:ascii="Times New Roman" w:hAnsi="Times New Roman"/>
                <w:b/>
                <w:sz w:val="24"/>
                <w:szCs w:val="24"/>
                <w:u w:val="single"/>
                <w:lang w:eastAsia="cs-CZ"/>
              </w:rPr>
              <w:t>A</w:t>
            </w:r>
          </w:p>
        </w:tc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1740A" w:rsidRPr="001F58CD" w:rsidRDefault="00D1740A" w:rsidP="001F58CD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t>B</w:t>
            </w:r>
          </w:p>
        </w:tc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1740A" w:rsidRPr="001F58CD" w:rsidRDefault="00D1740A" w:rsidP="001F58CD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t>C</w:t>
            </w:r>
          </w:p>
        </w:tc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1740A" w:rsidRPr="001F58CD" w:rsidRDefault="00D1740A" w:rsidP="001F58CD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t>D</w:t>
            </w:r>
          </w:p>
        </w:tc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1740A" w:rsidRPr="001F58CD" w:rsidRDefault="00D1740A" w:rsidP="001F58CD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t>E</w:t>
            </w:r>
          </w:p>
        </w:tc>
        <w:tc>
          <w:tcPr>
            <w:tcW w:w="3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D1740A" w:rsidRPr="001F58CD" w:rsidRDefault="00D1740A" w:rsidP="001F58CD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t>F</w:t>
            </w:r>
          </w:p>
        </w:tc>
      </w:tr>
      <w:tr w:rsidR="00D1740A" w:rsidRPr="004E172F" w:rsidTr="001F58CD">
        <w:trPr>
          <w:tblCellSpacing w:w="0" w:type="dxa"/>
        </w:trPr>
        <w:tc>
          <w:tcPr>
            <w:tcW w:w="9615" w:type="dxa"/>
            <w:gridSpan w:val="9"/>
            <w:tcBorders>
              <w:top w:val="outset" w:sz="6" w:space="0" w:color="000000"/>
              <w:bottom w:val="outset" w:sz="6" w:space="0" w:color="000000"/>
            </w:tcBorders>
            <w:shd w:val="clear" w:color="auto" w:fill="A6A6A6"/>
          </w:tcPr>
          <w:p w:rsidR="00D1740A" w:rsidRPr="001F58CD" w:rsidRDefault="00D1740A" w:rsidP="001F58CD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b/>
                <w:bCs/>
                <w:color w:val="FFFFFF"/>
                <w:sz w:val="24"/>
                <w:szCs w:val="24"/>
                <w:lang w:eastAsia="cs-CZ"/>
              </w:rPr>
              <w:t>Obsahová stránka práce</w:t>
            </w:r>
          </w:p>
        </w:tc>
      </w:tr>
      <w:tr w:rsidR="00D1740A" w:rsidRPr="004E172F" w:rsidTr="001F58CD">
        <w:trPr>
          <w:tblCellSpacing w:w="0" w:type="dxa"/>
        </w:trPr>
        <w:tc>
          <w:tcPr>
            <w:tcW w:w="6570" w:type="dxa"/>
            <w:gridSpan w:val="3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1740A" w:rsidRPr="001F58CD" w:rsidRDefault="00D1740A" w:rsidP="001F58CD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t>Práce s odbornou literaturou</w:t>
            </w:r>
          </w:p>
        </w:tc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1740A" w:rsidRPr="00C827CB" w:rsidRDefault="00D1740A" w:rsidP="001F58CD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cs-CZ"/>
              </w:rPr>
            </w:pPr>
            <w:r w:rsidRPr="00C827CB">
              <w:rPr>
                <w:rFonts w:ascii="Times New Roman" w:hAnsi="Times New Roman"/>
                <w:b/>
                <w:sz w:val="24"/>
                <w:szCs w:val="24"/>
                <w:u w:val="single"/>
                <w:lang w:eastAsia="cs-CZ"/>
              </w:rPr>
              <w:t>A</w:t>
            </w:r>
          </w:p>
        </w:tc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1740A" w:rsidRPr="001F58CD" w:rsidRDefault="00D1740A" w:rsidP="001F58CD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t>B</w:t>
            </w:r>
          </w:p>
        </w:tc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1740A" w:rsidRPr="001F58CD" w:rsidRDefault="00D1740A" w:rsidP="001F58CD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t>C</w:t>
            </w:r>
          </w:p>
        </w:tc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1740A" w:rsidRPr="001F58CD" w:rsidRDefault="00D1740A" w:rsidP="001F58CD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t>D</w:t>
            </w:r>
          </w:p>
        </w:tc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1740A" w:rsidRPr="001F58CD" w:rsidRDefault="00D1740A" w:rsidP="001F58CD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t>E</w:t>
            </w:r>
          </w:p>
        </w:tc>
        <w:tc>
          <w:tcPr>
            <w:tcW w:w="3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D1740A" w:rsidRPr="001F58CD" w:rsidRDefault="00D1740A" w:rsidP="001F58CD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t>F</w:t>
            </w:r>
          </w:p>
        </w:tc>
      </w:tr>
      <w:tr w:rsidR="00D1740A" w:rsidRPr="004E172F" w:rsidTr="001F58CD">
        <w:trPr>
          <w:tblCellSpacing w:w="0" w:type="dxa"/>
        </w:trPr>
        <w:tc>
          <w:tcPr>
            <w:tcW w:w="6570" w:type="dxa"/>
            <w:gridSpan w:val="3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1740A" w:rsidRPr="001F58CD" w:rsidRDefault="00D1740A" w:rsidP="001F58CD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t>Formulace cílů práce</w:t>
            </w:r>
          </w:p>
        </w:tc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1740A" w:rsidRPr="001F58CD" w:rsidRDefault="00D1740A" w:rsidP="001F58CD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t>A</w:t>
            </w:r>
          </w:p>
        </w:tc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1740A" w:rsidRPr="00C827CB" w:rsidRDefault="00D1740A" w:rsidP="001F58CD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cs-CZ"/>
              </w:rPr>
            </w:pPr>
            <w:r w:rsidRPr="00C827CB">
              <w:rPr>
                <w:rFonts w:ascii="Times New Roman" w:hAnsi="Times New Roman"/>
                <w:b/>
                <w:sz w:val="24"/>
                <w:szCs w:val="24"/>
                <w:u w:val="single"/>
                <w:lang w:eastAsia="cs-CZ"/>
              </w:rPr>
              <w:t>B</w:t>
            </w:r>
          </w:p>
        </w:tc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1740A" w:rsidRPr="001F58CD" w:rsidRDefault="00D1740A" w:rsidP="001F58CD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t>C</w:t>
            </w:r>
          </w:p>
        </w:tc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1740A" w:rsidRPr="001F58CD" w:rsidRDefault="00D1740A" w:rsidP="001F58CD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t>D</w:t>
            </w:r>
          </w:p>
        </w:tc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1740A" w:rsidRPr="001F58CD" w:rsidRDefault="00D1740A" w:rsidP="001F58CD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t>E</w:t>
            </w:r>
          </w:p>
        </w:tc>
        <w:tc>
          <w:tcPr>
            <w:tcW w:w="3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D1740A" w:rsidRPr="001F58CD" w:rsidRDefault="00D1740A" w:rsidP="001F58CD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t>F</w:t>
            </w:r>
          </w:p>
        </w:tc>
      </w:tr>
      <w:tr w:rsidR="00D1740A" w:rsidRPr="004E172F" w:rsidTr="001F58CD">
        <w:trPr>
          <w:tblCellSpacing w:w="0" w:type="dxa"/>
        </w:trPr>
        <w:tc>
          <w:tcPr>
            <w:tcW w:w="6570" w:type="dxa"/>
            <w:gridSpan w:val="3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1740A" w:rsidRPr="001F58CD" w:rsidRDefault="00D1740A" w:rsidP="001F58CD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t>Metodika zpracování výzkumné části (cíl, výzkumný problém, druh výzkumu, vzorek, metody)</w:t>
            </w:r>
          </w:p>
        </w:tc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1740A" w:rsidRPr="001F58CD" w:rsidRDefault="00D1740A" w:rsidP="001F58CD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t>A</w:t>
            </w:r>
          </w:p>
        </w:tc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1740A" w:rsidRPr="00C827CB" w:rsidRDefault="00D1740A" w:rsidP="001F58CD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cs-CZ"/>
              </w:rPr>
            </w:pPr>
            <w:r w:rsidRPr="00C827CB">
              <w:rPr>
                <w:rFonts w:ascii="Times New Roman" w:hAnsi="Times New Roman"/>
                <w:b/>
                <w:sz w:val="24"/>
                <w:szCs w:val="24"/>
                <w:u w:val="single"/>
                <w:lang w:eastAsia="cs-CZ"/>
              </w:rPr>
              <w:t>B</w:t>
            </w:r>
          </w:p>
        </w:tc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1740A" w:rsidRPr="001F58CD" w:rsidRDefault="00D1740A" w:rsidP="001F58CD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t>C</w:t>
            </w:r>
          </w:p>
        </w:tc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1740A" w:rsidRPr="001F58CD" w:rsidRDefault="00D1740A" w:rsidP="001F58CD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t>D</w:t>
            </w:r>
          </w:p>
        </w:tc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1740A" w:rsidRPr="001F58CD" w:rsidRDefault="00D1740A" w:rsidP="001F58CD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t>E</w:t>
            </w:r>
          </w:p>
        </w:tc>
        <w:tc>
          <w:tcPr>
            <w:tcW w:w="3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D1740A" w:rsidRPr="001F58CD" w:rsidRDefault="00D1740A" w:rsidP="001F58CD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t>F</w:t>
            </w:r>
          </w:p>
        </w:tc>
      </w:tr>
      <w:tr w:rsidR="00D1740A" w:rsidRPr="004E172F" w:rsidTr="001F58CD">
        <w:trPr>
          <w:tblCellSpacing w:w="0" w:type="dxa"/>
        </w:trPr>
        <w:tc>
          <w:tcPr>
            <w:tcW w:w="6570" w:type="dxa"/>
            <w:gridSpan w:val="3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1740A" w:rsidRPr="001F58CD" w:rsidRDefault="00D1740A" w:rsidP="001F58CD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t>Analýza dat a splnění cílů práce</w:t>
            </w:r>
          </w:p>
        </w:tc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1740A" w:rsidRPr="001F58CD" w:rsidRDefault="00D1740A" w:rsidP="001F58CD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t>A</w:t>
            </w:r>
          </w:p>
        </w:tc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1740A" w:rsidRPr="00C827CB" w:rsidRDefault="00D1740A" w:rsidP="001F58CD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cs-CZ"/>
              </w:rPr>
            </w:pPr>
            <w:r w:rsidRPr="00C827CB">
              <w:rPr>
                <w:rFonts w:ascii="Times New Roman" w:hAnsi="Times New Roman"/>
                <w:b/>
                <w:sz w:val="24"/>
                <w:szCs w:val="24"/>
                <w:u w:val="single"/>
                <w:lang w:eastAsia="cs-CZ"/>
              </w:rPr>
              <w:t>B</w:t>
            </w:r>
          </w:p>
        </w:tc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1740A" w:rsidRPr="001F58CD" w:rsidRDefault="00D1740A" w:rsidP="001F58CD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t>C</w:t>
            </w:r>
          </w:p>
        </w:tc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1740A" w:rsidRPr="001F58CD" w:rsidRDefault="00D1740A" w:rsidP="001F58CD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t>D</w:t>
            </w:r>
          </w:p>
        </w:tc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1740A" w:rsidRPr="001F58CD" w:rsidRDefault="00D1740A" w:rsidP="001F58CD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t>E</w:t>
            </w:r>
          </w:p>
        </w:tc>
        <w:tc>
          <w:tcPr>
            <w:tcW w:w="3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D1740A" w:rsidRPr="001F58CD" w:rsidRDefault="00D1740A" w:rsidP="001F58CD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t>F</w:t>
            </w:r>
          </w:p>
        </w:tc>
      </w:tr>
      <w:tr w:rsidR="00D1740A" w:rsidRPr="004E172F" w:rsidTr="001F58CD">
        <w:trPr>
          <w:tblCellSpacing w:w="0" w:type="dxa"/>
        </w:trPr>
        <w:tc>
          <w:tcPr>
            <w:tcW w:w="6570" w:type="dxa"/>
            <w:gridSpan w:val="3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1740A" w:rsidRPr="001F58CD" w:rsidRDefault="00D1740A" w:rsidP="001F58CD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t>Interpretace dat a formulace závěrů práce</w:t>
            </w:r>
          </w:p>
        </w:tc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1740A" w:rsidRPr="001F58CD" w:rsidRDefault="00D1740A" w:rsidP="001F58CD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t>A</w:t>
            </w:r>
          </w:p>
        </w:tc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1740A" w:rsidRPr="00C827CB" w:rsidRDefault="00D1740A" w:rsidP="001F58CD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cs-CZ"/>
              </w:rPr>
            </w:pPr>
            <w:r w:rsidRPr="00C827CB">
              <w:rPr>
                <w:rFonts w:ascii="Times New Roman" w:hAnsi="Times New Roman"/>
                <w:b/>
                <w:sz w:val="24"/>
                <w:szCs w:val="24"/>
                <w:u w:val="single"/>
                <w:lang w:eastAsia="cs-CZ"/>
              </w:rPr>
              <w:t>B</w:t>
            </w:r>
          </w:p>
        </w:tc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1740A" w:rsidRPr="001F58CD" w:rsidRDefault="00D1740A" w:rsidP="001F58CD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t>C</w:t>
            </w:r>
          </w:p>
        </w:tc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1740A" w:rsidRPr="001F58CD" w:rsidRDefault="00D1740A" w:rsidP="001F58CD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t>D</w:t>
            </w:r>
          </w:p>
        </w:tc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1740A" w:rsidRPr="001F58CD" w:rsidRDefault="00D1740A" w:rsidP="001F58CD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t>E</w:t>
            </w:r>
          </w:p>
        </w:tc>
        <w:tc>
          <w:tcPr>
            <w:tcW w:w="3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D1740A" w:rsidRPr="001F58CD" w:rsidRDefault="00D1740A" w:rsidP="001F58CD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t>F</w:t>
            </w:r>
          </w:p>
        </w:tc>
      </w:tr>
      <w:tr w:rsidR="00D1740A" w:rsidRPr="004E172F" w:rsidTr="001F58CD">
        <w:trPr>
          <w:tblCellSpacing w:w="0" w:type="dxa"/>
        </w:trPr>
        <w:tc>
          <w:tcPr>
            <w:tcW w:w="6570" w:type="dxa"/>
            <w:gridSpan w:val="3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1740A" w:rsidRPr="001F58CD" w:rsidRDefault="00D1740A" w:rsidP="001F58CD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t>Odborný přínos práce a možnost jejího praktického využití</w:t>
            </w:r>
          </w:p>
        </w:tc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1740A" w:rsidRPr="001F58CD" w:rsidRDefault="00D1740A" w:rsidP="001F58CD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t>A</w:t>
            </w:r>
          </w:p>
        </w:tc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1740A" w:rsidRPr="00C827CB" w:rsidRDefault="00D1740A" w:rsidP="001F58CD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cs-CZ"/>
              </w:rPr>
            </w:pPr>
            <w:r w:rsidRPr="00C827CB">
              <w:rPr>
                <w:rFonts w:ascii="Times New Roman" w:hAnsi="Times New Roman"/>
                <w:b/>
                <w:sz w:val="24"/>
                <w:szCs w:val="24"/>
                <w:u w:val="single"/>
                <w:lang w:eastAsia="cs-CZ"/>
              </w:rPr>
              <w:t>B</w:t>
            </w:r>
          </w:p>
        </w:tc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1740A" w:rsidRPr="001F58CD" w:rsidRDefault="00D1740A" w:rsidP="001F58CD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t>C</w:t>
            </w:r>
          </w:p>
        </w:tc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1740A" w:rsidRPr="001F58CD" w:rsidRDefault="00D1740A" w:rsidP="001F58CD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t>D</w:t>
            </w:r>
          </w:p>
        </w:tc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1740A" w:rsidRPr="001F58CD" w:rsidRDefault="00D1740A" w:rsidP="001F58CD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t>E</w:t>
            </w:r>
          </w:p>
        </w:tc>
        <w:tc>
          <w:tcPr>
            <w:tcW w:w="3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D1740A" w:rsidRPr="001F58CD" w:rsidRDefault="00D1740A" w:rsidP="001F58CD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t>F</w:t>
            </w:r>
          </w:p>
        </w:tc>
      </w:tr>
      <w:tr w:rsidR="00D1740A" w:rsidRPr="004E172F" w:rsidTr="001F58CD">
        <w:trPr>
          <w:tblCellSpacing w:w="0" w:type="dxa"/>
        </w:trPr>
        <w:tc>
          <w:tcPr>
            <w:tcW w:w="9615" w:type="dxa"/>
            <w:gridSpan w:val="9"/>
            <w:tcBorders>
              <w:top w:val="outset" w:sz="6" w:space="0" w:color="000000"/>
              <w:bottom w:val="outset" w:sz="6" w:space="0" w:color="000000"/>
            </w:tcBorders>
          </w:tcPr>
          <w:p w:rsidR="00D1740A" w:rsidRPr="001F58CD" w:rsidRDefault="00D1740A" w:rsidP="001F58CD">
            <w:pPr>
              <w:spacing w:before="100" w:beforeAutospacing="1"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Odůvodnění hodnocení práce (silné a slabé stránky práce):</w:t>
            </w:r>
          </w:p>
          <w:p w:rsidR="00D1740A" w:rsidRPr="001F58CD" w:rsidRDefault="00D1740A" w:rsidP="001F58CD">
            <w:pPr>
              <w:spacing w:before="100" w:beforeAutospacing="1"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br w:type="page"/>
            </w:r>
          </w:p>
          <w:p w:rsidR="00D1740A" w:rsidRPr="001F58CD" w:rsidRDefault="00D1740A" w:rsidP="00C827CB">
            <w:pPr>
              <w:spacing w:before="100" w:beforeAutospacing="1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br w:type="page"/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Volba způsobu zpracování dané práce je zároveň její silnou i slabou stránkou. Kvalitativně orientované práce vyžadují předchozí dlouhodobou zkušenost se sledovanou realitou, je zde zapotřebí rozvoje žádoucí senzitivity. Cíle práce jsou velmi široké: analýza druhů handicapu, použití různých forem komunikace, hodnocení komunikace, pozorování potřeb klienta, zjištění projevů klienta atd. Sledováni jsou zde konkrétní klienti a konkrétní pracovníci, výstupem jsou zde kazuistiky. Nejvýznamnějším přínosem práce je zde zřejmě osobní profesionální růst autorky samotné, to rozhodně není zanedbatelné. Lze to chápat jako významný a dostačující přínos v rámci daného vzdělávání a jeho vyústění.</w:t>
            </w:r>
          </w:p>
          <w:p w:rsidR="00D1740A" w:rsidRPr="001F58CD" w:rsidRDefault="00D1740A" w:rsidP="00C827CB">
            <w:pPr>
              <w:spacing w:before="100" w:beforeAutospacing="1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br w:type="page"/>
            </w:r>
          </w:p>
          <w:p w:rsidR="00D1740A" w:rsidRPr="001F58CD" w:rsidRDefault="00D1740A" w:rsidP="001F58CD">
            <w:pPr>
              <w:spacing w:before="100" w:beforeAutospacing="1"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br w:type="page"/>
            </w:r>
          </w:p>
          <w:p w:rsidR="00D1740A" w:rsidRPr="001F58CD" w:rsidRDefault="00D1740A" w:rsidP="001F58CD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br w:type="page"/>
            </w:r>
          </w:p>
        </w:tc>
      </w:tr>
      <w:tr w:rsidR="00D1740A" w:rsidRPr="004E172F" w:rsidTr="001F58CD">
        <w:trPr>
          <w:tblCellSpacing w:w="0" w:type="dxa"/>
        </w:trPr>
        <w:tc>
          <w:tcPr>
            <w:tcW w:w="9615" w:type="dxa"/>
            <w:gridSpan w:val="9"/>
            <w:tcBorders>
              <w:top w:val="outset" w:sz="6" w:space="0" w:color="000000"/>
              <w:bottom w:val="outset" w:sz="6" w:space="0" w:color="000000"/>
            </w:tcBorders>
          </w:tcPr>
          <w:p w:rsidR="00D1740A" w:rsidRPr="001F58CD" w:rsidRDefault="00D1740A" w:rsidP="001F58CD">
            <w:pPr>
              <w:spacing w:before="100" w:beforeAutospacing="1"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Otázky k obhajobě:</w:t>
            </w:r>
          </w:p>
          <w:p w:rsidR="00D1740A" w:rsidRPr="001F58CD" w:rsidRDefault="00D1740A" w:rsidP="00766276">
            <w:pPr>
              <w:spacing w:before="100" w:beforeAutospacing="1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br w:type="page"/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Vedle přínosu práce, který je specificky </w:t>
            </w: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br w:type="page"/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vymezen jeho kvalitativní koncepcí, vyskytly se v průběhu uvažování o problematice a pozorování vybraných fenoménů nějaké podněty, které by nabízely ověření  některých vztahů, zřejmě obecnější povahy, i metodologií kvantitativní?</w:t>
            </w:r>
          </w:p>
          <w:p w:rsidR="00D1740A" w:rsidRPr="001F58CD" w:rsidRDefault="00D1740A" w:rsidP="00766276">
            <w:pPr>
              <w:spacing w:before="100" w:beforeAutospacing="1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br w:type="page"/>
            </w:r>
          </w:p>
          <w:p w:rsidR="00D1740A" w:rsidRPr="001F58CD" w:rsidRDefault="00D1740A" w:rsidP="00766276">
            <w:pPr>
              <w:spacing w:before="100" w:beforeAutospacing="1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br w:type="page"/>
            </w:r>
          </w:p>
          <w:p w:rsidR="00D1740A" w:rsidRPr="001F58CD" w:rsidRDefault="00D1740A" w:rsidP="001F58CD">
            <w:pPr>
              <w:spacing w:before="100" w:beforeAutospacing="1"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br w:type="page"/>
            </w:r>
          </w:p>
          <w:p w:rsidR="00D1740A" w:rsidRPr="001F58CD" w:rsidRDefault="00D1740A" w:rsidP="001F58CD">
            <w:pPr>
              <w:spacing w:before="100" w:beforeAutospacing="1"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br w:type="page"/>
            </w:r>
          </w:p>
          <w:p w:rsidR="00D1740A" w:rsidRPr="001F58CD" w:rsidRDefault="00D1740A" w:rsidP="001F58CD">
            <w:pPr>
              <w:spacing w:before="100" w:beforeAutospacing="1"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br w:type="page"/>
            </w:r>
          </w:p>
          <w:p w:rsidR="00D1740A" w:rsidRPr="001F58CD" w:rsidRDefault="00D1740A" w:rsidP="001F58CD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br w:type="page"/>
            </w:r>
          </w:p>
        </w:tc>
      </w:tr>
      <w:tr w:rsidR="00D1740A" w:rsidRPr="004E172F" w:rsidTr="001F58CD">
        <w:trPr>
          <w:tblCellSpacing w:w="0" w:type="dxa"/>
        </w:trPr>
        <w:tc>
          <w:tcPr>
            <w:tcW w:w="6570" w:type="dxa"/>
            <w:gridSpan w:val="3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1740A" w:rsidRPr="001F58CD" w:rsidRDefault="00D1740A" w:rsidP="001F58CD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Celkové hodnocení</w:t>
            </w:r>
            <w:bookmarkStart w:id="0" w:name="sdfootnote1anc"/>
            <w:r w:rsidRPr="001F58CD"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cs-CZ"/>
              </w:rPr>
              <w:fldChar w:fldCharType="begin"/>
            </w:r>
            <w:r w:rsidRPr="001F58CD"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cs-CZ"/>
              </w:rPr>
              <w:instrText xml:space="preserve"> HYPERLINK "" \l "sdfootnote1sym" </w:instrText>
            </w:r>
            <w:r w:rsidRPr="00271056"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cs-CZ"/>
              </w:rPr>
            </w:r>
            <w:r w:rsidRPr="001F58CD"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cs-CZ"/>
              </w:rPr>
              <w:fldChar w:fldCharType="separate"/>
            </w:r>
            <w:r w:rsidRPr="001F58CD">
              <w:rPr>
                <w:rFonts w:ascii="Times New Roman" w:hAnsi="Times New Roman"/>
                <w:b/>
                <w:bCs/>
                <w:color w:val="000080"/>
                <w:sz w:val="14"/>
                <w:u w:val="single"/>
                <w:vertAlign w:val="superscript"/>
                <w:lang w:eastAsia="cs-CZ"/>
              </w:rPr>
              <w:t>*</w:t>
            </w:r>
            <w:r w:rsidRPr="001F58CD"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cs-CZ"/>
              </w:rPr>
              <w:fldChar w:fldCharType="end"/>
            </w:r>
            <w:bookmarkEnd w:id="0"/>
          </w:p>
        </w:tc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1740A" w:rsidRPr="001F58CD" w:rsidRDefault="00D1740A" w:rsidP="001F58CD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t>A</w:t>
            </w:r>
          </w:p>
        </w:tc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1740A" w:rsidRPr="0040316D" w:rsidRDefault="00D1740A" w:rsidP="001F58CD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cs-CZ"/>
              </w:rPr>
            </w:pPr>
            <w:r w:rsidRPr="0040316D">
              <w:rPr>
                <w:rFonts w:ascii="Times New Roman" w:hAnsi="Times New Roman"/>
                <w:b/>
                <w:sz w:val="24"/>
                <w:szCs w:val="24"/>
                <w:u w:val="single"/>
                <w:lang w:eastAsia="cs-CZ"/>
              </w:rPr>
              <w:t>B</w:t>
            </w:r>
          </w:p>
        </w:tc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1740A" w:rsidRPr="001F58CD" w:rsidRDefault="00D1740A" w:rsidP="001F58CD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t>C</w:t>
            </w:r>
          </w:p>
        </w:tc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1740A" w:rsidRPr="001F58CD" w:rsidRDefault="00D1740A" w:rsidP="001F58CD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t>D</w:t>
            </w:r>
          </w:p>
        </w:tc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1740A" w:rsidRPr="001F58CD" w:rsidRDefault="00D1740A" w:rsidP="001F58CD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t>E</w:t>
            </w:r>
          </w:p>
        </w:tc>
        <w:tc>
          <w:tcPr>
            <w:tcW w:w="3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D1740A" w:rsidRPr="001F58CD" w:rsidRDefault="00D1740A" w:rsidP="001F58CD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t>F</w:t>
            </w:r>
          </w:p>
        </w:tc>
      </w:tr>
      <w:tr w:rsidR="00D1740A" w:rsidRPr="004E172F" w:rsidTr="001F58CD">
        <w:trPr>
          <w:tblCellSpacing w:w="0" w:type="dxa"/>
        </w:trPr>
        <w:tc>
          <w:tcPr>
            <w:tcW w:w="6570" w:type="dxa"/>
            <w:gridSpan w:val="3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1740A" w:rsidRPr="001F58CD" w:rsidRDefault="00D1740A" w:rsidP="001F58CD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br w:type="page"/>
            </w:r>
          </w:p>
        </w:tc>
        <w:tc>
          <w:tcPr>
            <w:tcW w:w="2835" w:type="dxa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D1740A" w:rsidRPr="001F58CD" w:rsidRDefault="00D1740A" w:rsidP="001F58CD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br w:type="page"/>
            </w:r>
          </w:p>
        </w:tc>
      </w:tr>
      <w:tr w:rsidR="00D1740A" w:rsidRPr="004E172F" w:rsidTr="001F58CD">
        <w:trPr>
          <w:tblCellSpacing w:w="0" w:type="dxa"/>
        </w:trPr>
        <w:tc>
          <w:tcPr>
            <w:tcW w:w="3120" w:type="dxa"/>
            <w:gridSpan w:val="2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1740A" w:rsidRPr="001F58CD" w:rsidRDefault="00D1740A" w:rsidP="001F58CD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t>Datum:</w:t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9.6. 2011</w:t>
            </w:r>
          </w:p>
        </w:tc>
        <w:tc>
          <w:tcPr>
            <w:tcW w:w="6285" w:type="dxa"/>
            <w:gridSpan w:val="7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D1740A" w:rsidRPr="001F58CD" w:rsidRDefault="00D1740A" w:rsidP="001F58CD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t>Podpis:</w:t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   doc. PhDr. Josef Konečný, CSc.</w:t>
            </w:r>
          </w:p>
        </w:tc>
      </w:tr>
    </w:tbl>
    <w:bookmarkStart w:id="1" w:name="sdfootnote1sym"/>
    <w:p w:rsidR="00D1740A" w:rsidRPr="001F58CD" w:rsidRDefault="00D1740A" w:rsidP="001F58CD">
      <w:pPr>
        <w:spacing w:before="100" w:beforeAutospacing="1" w:after="0" w:line="240" w:lineRule="auto"/>
        <w:ind w:left="284" w:hanging="284"/>
        <w:rPr>
          <w:rFonts w:ascii="Times New Roman" w:hAnsi="Times New Roman"/>
          <w:sz w:val="20"/>
          <w:szCs w:val="20"/>
          <w:lang w:eastAsia="cs-CZ"/>
        </w:rPr>
      </w:pPr>
      <w:r w:rsidRPr="001F58CD">
        <w:rPr>
          <w:rFonts w:ascii="Times New Roman" w:hAnsi="Times New Roman"/>
          <w:sz w:val="20"/>
          <w:szCs w:val="20"/>
          <w:lang w:eastAsia="cs-CZ"/>
        </w:rPr>
        <w:fldChar w:fldCharType="begin"/>
      </w:r>
      <w:r w:rsidRPr="001F58CD">
        <w:rPr>
          <w:rFonts w:ascii="Times New Roman" w:hAnsi="Times New Roman"/>
          <w:sz w:val="20"/>
          <w:szCs w:val="20"/>
          <w:lang w:eastAsia="cs-CZ"/>
        </w:rPr>
        <w:instrText xml:space="preserve"> HYPERLINK "" \l "sdfootnote1anc" </w:instrText>
      </w:r>
      <w:r w:rsidRPr="00271056">
        <w:rPr>
          <w:rFonts w:ascii="Times New Roman" w:hAnsi="Times New Roman"/>
          <w:sz w:val="20"/>
          <w:szCs w:val="20"/>
          <w:lang w:eastAsia="cs-CZ"/>
        </w:rPr>
      </w:r>
      <w:r w:rsidRPr="001F58CD">
        <w:rPr>
          <w:rFonts w:ascii="Times New Roman" w:hAnsi="Times New Roman"/>
          <w:sz w:val="20"/>
          <w:szCs w:val="20"/>
          <w:lang w:eastAsia="cs-CZ"/>
        </w:rPr>
        <w:fldChar w:fldCharType="separate"/>
      </w:r>
      <w:r w:rsidRPr="001F58CD">
        <w:rPr>
          <w:rFonts w:ascii="Times New Roman" w:hAnsi="Times New Roman"/>
          <w:color w:val="000080"/>
          <w:sz w:val="20"/>
          <w:szCs w:val="20"/>
          <w:u w:val="single"/>
          <w:lang w:eastAsia="cs-CZ"/>
        </w:rPr>
        <w:t>*</w:t>
      </w:r>
      <w:r w:rsidRPr="001F58CD">
        <w:rPr>
          <w:rFonts w:ascii="Times New Roman" w:hAnsi="Times New Roman"/>
          <w:sz w:val="20"/>
          <w:szCs w:val="20"/>
          <w:lang w:eastAsia="cs-CZ"/>
        </w:rPr>
        <w:fldChar w:fldCharType="end"/>
      </w:r>
      <w:bookmarkEnd w:id="1"/>
      <w:r w:rsidRPr="001F58CD">
        <w:rPr>
          <w:rFonts w:ascii="Times New Roman" w:hAnsi="Times New Roman"/>
          <w:sz w:val="20"/>
          <w:szCs w:val="20"/>
          <w:lang w:eastAsia="cs-CZ"/>
        </w:rPr>
        <w:t xml:space="preserve"> Výsledná známka není aritmetickým průměrem jednotlivých kritérií hodnocení práce.</w:t>
      </w:r>
    </w:p>
    <w:p w:rsidR="00D1740A" w:rsidRDefault="00D1740A"/>
    <w:sectPr w:rsidR="00D1740A" w:rsidSect="00137E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oNotDisplayPageBoundari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F58CD"/>
    <w:rsid w:val="00137E51"/>
    <w:rsid w:val="001F58CD"/>
    <w:rsid w:val="00271056"/>
    <w:rsid w:val="00296ECA"/>
    <w:rsid w:val="0040316D"/>
    <w:rsid w:val="00470CBB"/>
    <w:rsid w:val="004E172F"/>
    <w:rsid w:val="00536A97"/>
    <w:rsid w:val="00766276"/>
    <w:rsid w:val="00C827CB"/>
    <w:rsid w:val="00D1740A"/>
    <w:rsid w:val="00FA1F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7E51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rsid w:val="001F58CD"/>
    <w:rPr>
      <w:rFonts w:cs="Times New Roman"/>
      <w:color w:val="000080"/>
      <w:u w:val="single"/>
    </w:rPr>
  </w:style>
  <w:style w:type="paragraph" w:styleId="NormalWeb">
    <w:name w:val="Normal (Web)"/>
    <w:basedOn w:val="Normal"/>
    <w:uiPriority w:val="99"/>
    <w:rsid w:val="001F58CD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sdfootnote">
    <w:name w:val="sdfootnote"/>
    <w:basedOn w:val="Normal"/>
    <w:uiPriority w:val="99"/>
    <w:rsid w:val="001F58CD"/>
    <w:pPr>
      <w:spacing w:before="100" w:beforeAutospacing="1" w:after="0" w:line="240" w:lineRule="auto"/>
      <w:ind w:left="284" w:hanging="284"/>
    </w:pPr>
    <w:rPr>
      <w:rFonts w:ascii="Times New Roman" w:eastAsia="Times New Roman" w:hAnsi="Times New Roman"/>
      <w:sz w:val="20"/>
      <w:szCs w:val="20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41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1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7</Pages>
  <Words>313</Words>
  <Characters>1851</Characters>
  <Application>Microsoft Office Outlook</Application>
  <DocSecurity>0</DocSecurity>
  <Lines>0</Lines>
  <Paragraphs>0</Paragraphs>
  <ScaleCrop>false</ScaleCrop>
  <Company>Lihel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OPONENTA BAKALÁŘSKÉ PRÁCE</dc:title>
  <dc:subject/>
  <dc:creator>Joška</dc:creator>
  <cp:keywords/>
  <dc:description/>
  <cp:lastModifiedBy>klimesova</cp:lastModifiedBy>
  <cp:revision>2</cp:revision>
  <dcterms:created xsi:type="dcterms:W3CDTF">2011-06-14T14:40:00Z</dcterms:created>
  <dcterms:modified xsi:type="dcterms:W3CDTF">2011-06-14T14:40:00Z</dcterms:modified>
</cp:coreProperties>
</file>