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F642D3" w:rsidP="00CA1943">
            <w:r>
              <w:t>Liběna Neubauerová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F642D3" w:rsidP="00CA1943">
            <w:r>
              <w:t>Záměrné sebepoškozování adolescentů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C1276E" w:rsidRDefault="00395E13" w:rsidP="006C5691">
            <w:pPr>
              <w:jc w:val="both"/>
            </w:pPr>
            <w:r>
              <w:t xml:space="preserve">Sebepoškozování, záměrné sebepoškozování a období dospívání jedinců v kontextu vztahů a sebevědomí tvoří ústřední témata překládané práce. Autorka si zvolila poměrně „nové“ a aktuální téma, </w:t>
            </w:r>
            <w:r w:rsidR="00002EFC">
              <w:t>které je zpracováno si myslím pro účely této práce velmi srozumitelně a výstižně.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C1276E" w:rsidRDefault="00002EFC" w:rsidP="006C5691">
            <w:pPr>
              <w:jc w:val="both"/>
            </w:pPr>
            <w:r>
              <w:t>Praktická část práce si klade za cíl u žáků základních škol zjistit, zda se problém záměrného sebepoškozování vyskytuje již u žáků základních škol. Výzkumné otázky spatřuji jako adekvátně formulované vzhledem k realizovanému výzkumnému šetření. Možná výhrady bych měl k sestavení položek dotazníku, které se mi od 5 otázky jeví jako adekvátní pro jedince, kteří mají nějaké zkušenosti se sebepoškozováním, zbytek takto v dotazníku úplně vypadává.</w:t>
            </w:r>
            <w:r w:rsidR="00A26B35">
              <w:t xml:space="preserve"> Proto i výsledky tohoto šetření se mi zdají pak značně „na vahách“.</w:t>
            </w:r>
          </w:p>
          <w:p w:rsidR="00CA1943" w:rsidRPr="00C1276E" w:rsidRDefault="00CA1943" w:rsidP="006C5691">
            <w:pPr>
              <w:jc w:val="both"/>
            </w:pPr>
          </w:p>
          <w:p w:rsidR="00F642D3" w:rsidRDefault="00F642D3" w:rsidP="00F642D3">
            <w:pPr>
              <w:jc w:val="both"/>
            </w:pPr>
            <w:r>
              <w:t>V seznamu použité literatury oceňuji zejména využití přibližně 23 literárních pramenů.</w:t>
            </w:r>
          </w:p>
          <w:p w:rsidR="00F642D3" w:rsidRPr="00BA3203" w:rsidRDefault="00F642D3" w:rsidP="00F642D3">
            <w:pPr>
              <w:jc w:val="both"/>
            </w:pPr>
            <w:r>
              <w:t>Cílové zaměření práce, které autorka uvádí v úvodu práce (ne ovšem formu stručného uvedení cílů práce), spatřuji jako dostatečně naplněné.</w:t>
            </w:r>
          </w:p>
          <w:p w:rsidR="00CA1943" w:rsidRPr="00C1276E" w:rsidRDefault="00F642D3" w:rsidP="00F642D3">
            <w:pPr>
              <w:jc w:val="both"/>
            </w:pPr>
            <w:r>
              <w:t>Práci doporučuji k obhajobě.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002EFC" w:rsidP="006C5691">
            <w:pPr>
              <w:jc w:val="both"/>
            </w:pPr>
            <w:r>
              <w:t>Proč jste do dotazníku nezařadila i jiné faktory záměrného sebepoškozování – mentální anorexie, …?</w:t>
            </w:r>
          </w:p>
          <w:p w:rsidR="00CA1943" w:rsidRDefault="00A26B35" w:rsidP="006C5691">
            <w:pPr>
              <w:jc w:val="both"/>
            </w:pPr>
            <w:r>
              <w:t xml:space="preserve">Kam byste </w:t>
            </w:r>
            <w:r w:rsidR="00002EFC">
              <w:t>poradila</w:t>
            </w:r>
            <w:r>
              <w:t>, aby se obrátili, pokud by měly problémy, které uvádíte v teoretické části Vaší práce?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5F39" w:rsidRDefault="00305F39">
      <w:r>
        <w:separator/>
      </w:r>
    </w:p>
  </w:endnote>
  <w:endnote w:type="continuationSeparator" w:id="1">
    <w:p w:rsidR="00305F39" w:rsidRDefault="00305F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5F39" w:rsidRDefault="00305F39">
      <w:r>
        <w:separator/>
      </w:r>
    </w:p>
  </w:footnote>
  <w:footnote w:type="continuationSeparator" w:id="1">
    <w:p w:rsidR="00305F39" w:rsidRDefault="00305F39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2EFC"/>
    <w:rsid w:val="00005006"/>
    <w:rsid w:val="00013F64"/>
    <w:rsid w:val="00077AEE"/>
    <w:rsid w:val="000B4A3E"/>
    <w:rsid w:val="000C282C"/>
    <w:rsid w:val="002707FC"/>
    <w:rsid w:val="0028172F"/>
    <w:rsid w:val="00305F39"/>
    <w:rsid w:val="00353B48"/>
    <w:rsid w:val="00395E13"/>
    <w:rsid w:val="00436EAC"/>
    <w:rsid w:val="004F5BC7"/>
    <w:rsid w:val="006808DE"/>
    <w:rsid w:val="006838CE"/>
    <w:rsid w:val="006C5691"/>
    <w:rsid w:val="00827341"/>
    <w:rsid w:val="00860E49"/>
    <w:rsid w:val="00884CD5"/>
    <w:rsid w:val="008911B8"/>
    <w:rsid w:val="008B7BC2"/>
    <w:rsid w:val="00921BEA"/>
    <w:rsid w:val="00A05DD0"/>
    <w:rsid w:val="00A26B35"/>
    <w:rsid w:val="00C1276E"/>
    <w:rsid w:val="00C138E2"/>
    <w:rsid w:val="00C259C6"/>
    <w:rsid w:val="00C27090"/>
    <w:rsid w:val="00CA1943"/>
    <w:rsid w:val="00DA75A7"/>
    <w:rsid w:val="00EA4D36"/>
    <w:rsid w:val="00F11D3A"/>
    <w:rsid w:val="00F642D3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B7BC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19</TotalTime>
  <Pages>1</Pages>
  <Words>303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5</cp:revision>
  <dcterms:created xsi:type="dcterms:W3CDTF">2011-05-25T12:02:00Z</dcterms:created>
  <dcterms:modified xsi:type="dcterms:W3CDTF">2011-05-27T11:35:00Z</dcterms:modified>
</cp:coreProperties>
</file>