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E728E4" w:rsidP="00CA1943">
            <w:r>
              <w:t xml:space="preserve">Eva </w:t>
            </w:r>
            <w:proofErr w:type="spellStart"/>
            <w:r>
              <w:t>Trčalová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E728E4" w:rsidP="00CA1943">
            <w:r>
              <w:t>Uživatelky Charitního domova pro matky s dětmi v tísni ve Zlíně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0B4DA4" w:rsidP="006C5691">
            <w:pPr>
              <w:jc w:val="both"/>
            </w:pPr>
            <w:r>
              <w:t>Vymezení základních pojmů vztahující se k bakalářské práci, důvody vedoucí ženy k vyhledání azylu, včetně uvedení možných forem azylové pomoci, tvoří ústřední témata bakalářské práce. Autorka, pracovnice Odboru sociálních věcí, je v problematice poměrně velmi dobře zorientovaná, což je znát na celkovém uchopení této problematiky</w:t>
            </w:r>
            <w:r w:rsidR="001065BE">
              <w:t xml:space="preserve"> – např. odkazování na příslušnou aktuální legislativní úpravu. </w:t>
            </w:r>
            <w:r w:rsidR="004A1EC7">
              <w:t>Celkově na mě teoretická část působí nejen jako adekvátní teoretické východisko pro praktickou část, ale také jako souhrn informací, které by mohly sloužit v rámci osvěty a případné pomoci budoucím klientům těchto zařízení.</w:t>
            </w:r>
          </w:p>
          <w:p w:rsidR="00CA1943" w:rsidRPr="00C1276E" w:rsidRDefault="004A1EC7" w:rsidP="006C5691">
            <w:pPr>
              <w:jc w:val="both"/>
            </w:pPr>
            <w:r>
              <w:t xml:space="preserve">Cílem výzkumu v praktické části práce ukázat pohled žen na pobyt v azylovém domě. Autorka poměrně dobře formuluje výzkumné cíle a k nim sestavuje také adekvátní výzkumné otázky. Možná bych měl výhrady k uvedeným kazuistikám, které bych spíše označil termínem – </w:t>
            </w:r>
            <w:proofErr w:type="spellStart"/>
            <w:r>
              <w:t>kvazikazuistiky</w:t>
            </w:r>
            <w:proofErr w:type="spellEnd"/>
            <w:r>
              <w:t xml:space="preserve">, neboť oproti detailním kazuistikám, postrádají určité prvky. Naproti tomu, zas oceňuji jejich „poutavé a přehledné“ zpracování. V závěrečném resumé pak autorka podává přehledně zpracované výsledky výzkumu. </w:t>
            </w:r>
          </w:p>
          <w:p w:rsidR="004D582A" w:rsidRPr="00B31152" w:rsidRDefault="004D582A" w:rsidP="004D582A">
            <w:pPr>
              <w:jc w:val="both"/>
            </w:pPr>
            <w:r w:rsidRPr="00B31152">
              <w:t xml:space="preserve">V seznamu použité literatury oceňuji zejména využití </w:t>
            </w:r>
            <w:r>
              <w:t>30</w:t>
            </w:r>
            <w:r w:rsidRPr="00B31152">
              <w:t xml:space="preserve"> literárních pramenů</w:t>
            </w:r>
            <w:r>
              <w:t xml:space="preserve"> a dalších mnoha </w:t>
            </w:r>
            <w:r w:rsidRPr="00B31152">
              <w:t>internetových zdrojů. Zejména také oceňuji informačně bohaté přílohy</w:t>
            </w:r>
            <w:r>
              <w:t xml:space="preserve">, včetně „čtivých“ přepisů </w:t>
            </w:r>
            <w:proofErr w:type="spellStart"/>
            <w:r>
              <w:t>polostrukturovaných</w:t>
            </w:r>
            <w:proofErr w:type="spellEnd"/>
            <w:r>
              <w:t xml:space="preserve"> rozhovorů</w:t>
            </w:r>
            <w:r w:rsidRPr="00B31152">
              <w:t>.</w:t>
            </w:r>
          </w:p>
          <w:p w:rsidR="004D582A" w:rsidRPr="00B31152" w:rsidRDefault="000B4DA4" w:rsidP="004D582A">
            <w:pPr>
              <w:jc w:val="both"/>
            </w:pPr>
            <w:r>
              <w:t xml:space="preserve">Bohužel autorka nikde v úvodu práce nevymezuje, či formuluje její cíle. Proto nelze zhodnotit cíle práce jako naplněné, či nikoliv. </w:t>
            </w:r>
          </w:p>
          <w:p w:rsidR="00CA1943" w:rsidRDefault="004D582A" w:rsidP="006C5691">
            <w:pPr>
              <w:jc w:val="both"/>
            </w:pPr>
            <w:r w:rsidRPr="00B31152"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0B4DA4" w:rsidRDefault="004A1EC7" w:rsidP="000B4DA4">
            <w:pPr>
              <w:jc w:val="both"/>
            </w:pPr>
            <w:r>
              <w:t>Uveďte, v čem se Vaše kazuistiky liší od standardizovaných podob?</w:t>
            </w:r>
          </w:p>
          <w:p w:rsidR="000B4DA4" w:rsidRDefault="000B4DA4" w:rsidP="000B4DA4">
            <w:pPr>
              <w:jc w:val="both"/>
            </w:pPr>
            <w:r>
              <w:t>Zjistila jste ve svém výzkumu nějaké informace, které Vás skutečně překvapily?</w:t>
            </w:r>
          </w:p>
          <w:p w:rsidR="00CA1943" w:rsidRDefault="000B4DA4" w:rsidP="000B4DA4">
            <w:pPr>
              <w:jc w:val="both"/>
            </w:pPr>
            <w:r>
              <w:t>V čem spatřujete možnosti praktického využití Vaší bakalářské práce?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E89" w:rsidRDefault="00DC1E89">
      <w:r>
        <w:separator/>
      </w:r>
    </w:p>
  </w:endnote>
  <w:endnote w:type="continuationSeparator" w:id="1">
    <w:p w:rsidR="00DC1E89" w:rsidRDefault="00DC1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E89" w:rsidRDefault="00DC1E89">
      <w:r>
        <w:separator/>
      </w:r>
    </w:p>
  </w:footnote>
  <w:footnote w:type="continuationSeparator" w:id="1">
    <w:p w:rsidR="00DC1E89" w:rsidRDefault="00DC1E89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B4DA4"/>
    <w:rsid w:val="000C282C"/>
    <w:rsid w:val="001065BE"/>
    <w:rsid w:val="0028172F"/>
    <w:rsid w:val="00353B48"/>
    <w:rsid w:val="00436EAC"/>
    <w:rsid w:val="004A1EC7"/>
    <w:rsid w:val="004D582A"/>
    <w:rsid w:val="004F5BC7"/>
    <w:rsid w:val="006838CE"/>
    <w:rsid w:val="006C5691"/>
    <w:rsid w:val="00714636"/>
    <w:rsid w:val="00827341"/>
    <w:rsid w:val="00860E49"/>
    <w:rsid w:val="008911B8"/>
    <w:rsid w:val="00921BEA"/>
    <w:rsid w:val="00A05DD0"/>
    <w:rsid w:val="00C1276E"/>
    <w:rsid w:val="00C138E2"/>
    <w:rsid w:val="00C259C6"/>
    <w:rsid w:val="00C27090"/>
    <w:rsid w:val="00CA1943"/>
    <w:rsid w:val="00DA75A7"/>
    <w:rsid w:val="00DC1E89"/>
    <w:rsid w:val="00E728E4"/>
    <w:rsid w:val="00E93DCC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93DC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27</TotalTime>
  <Pages>1</Pages>
  <Words>363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2011-05-25T16:53:00Z</dcterms:created>
  <dcterms:modified xsi:type="dcterms:W3CDTF">2011-05-27T11:33:00Z</dcterms:modified>
</cp:coreProperties>
</file>