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441F1C" w:rsidRDefault="00D34ADC" w:rsidP="00362AB0">
            <w:pPr>
              <w:rPr>
                <w:b/>
              </w:rPr>
            </w:pPr>
            <w:r>
              <w:rPr>
                <w:b/>
              </w:rPr>
              <w:t>Tamara Hotařová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Pr="00441F1C" w:rsidRDefault="00D34ADC" w:rsidP="00D34ADC">
            <w:pPr>
              <w:rPr>
                <w:b/>
              </w:rPr>
            </w:pPr>
            <w:r>
              <w:rPr>
                <w:b/>
              </w:rPr>
              <w:t xml:space="preserve">Tourist Guide </w:t>
            </w:r>
            <w:r w:rsidR="006A060B">
              <w:rPr>
                <w:b/>
              </w:rPr>
              <w:t xml:space="preserve">Language </w:t>
            </w:r>
            <w:r>
              <w:rPr>
                <w:b/>
              </w:rPr>
              <w:t>in Translation</w:t>
            </w:r>
            <w:r w:rsidR="00441F1C" w:rsidRPr="00441F1C">
              <w:rPr>
                <w:b/>
              </w:rPr>
              <w:t>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Pr="00441F1C" w:rsidRDefault="00441F1C" w:rsidP="00362AB0">
            <w:pPr>
              <w:rPr>
                <w:b/>
              </w:rPr>
            </w:pPr>
            <w:r w:rsidRPr="00441F1C">
              <w:rPr>
                <w:b/>
              </w:rPr>
              <w:t>PhDr. Katarína Nemčoková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Pr="00441F1C" w:rsidRDefault="00F5589B" w:rsidP="00362AB0">
            <w:pPr>
              <w:rPr>
                <w:b/>
              </w:rPr>
            </w:pPr>
            <w:r w:rsidRPr="00441F1C">
              <w:rPr>
                <w:b/>
              </w:rP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Pr="00441F1C" w:rsidRDefault="00F5589B" w:rsidP="00362AB0">
            <w:pPr>
              <w:rPr>
                <w:b/>
              </w:rPr>
            </w:pPr>
            <w:r w:rsidRPr="00441F1C">
              <w:rPr>
                <w:b/>
              </w:rP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1C2353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1C2353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1C2353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1C2353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A060B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1C2353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1C2353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1C2353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6A060B">
        <w:trPr>
          <w:trHeight w:val="232"/>
        </w:trPr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1C2353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1C2353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1C2353" w:rsidRDefault="001C2353" w:rsidP="00362AB0">
            <w:pPr>
              <w:rPr>
                <w:lang w:val="sk-SK"/>
              </w:rPr>
            </w:pPr>
            <w:r w:rsidRPr="001C2353">
              <w:rPr>
                <w:lang w:val="sk-SK"/>
              </w:rPr>
              <w:t xml:space="preserve">Práca </w:t>
            </w:r>
            <w:r>
              <w:rPr>
                <w:lang w:val="sk-SK"/>
              </w:rPr>
              <w:t>ako celok pôsobí harmonicky, vyvážene, obsažne a užitočne. Nestotožňujem sa s názvom ´</w:t>
            </w:r>
            <w:r w:rsidRPr="001C2353">
              <w:rPr>
                <w:i/>
                <w:lang w:val="sk-SK"/>
              </w:rPr>
              <w:t>corpus text</w:t>
            </w:r>
            <w:r>
              <w:rPr>
                <w:lang w:val="sk-SK"/>
              </w:rPr>
              <w:t>´ pre text, ktorý slúži ako materiál na analýzu. Vhodnejší by bol názov ´</w:t>
            </w:r>
            <w:r w:rsidRPr="001C2353">
              <w:rPr>
                <w:i/>
                <w:lang w:val="sk-SK"/>
              </w:rPr>
              <w:t>research source text</w:t>
            </w:r>
            <w:r>
              <w:rPr>
                <w:lang w:val="sk-SK"/>
              </w:rPr>
              <w:t xml:space="preserve">´. Ciele sa mi v úvode zdajú naformulované amatérsky. Oveľa lepšie vyznieva samotná analýza a jej výsledky. </w:t>
            </w:r>
          </w:p>
          <w:p w:rsidR="001C2353" w:rsidRDefault="001C2353" w:rsidP="00362AB0">
            <w:pPr>
              <w:rPr>
                <w:lang w:val="sk-SK"/>
              </w:rPr>
            </w:pPr>
            <w:r>
              <w:rPr>
                <w:lang w:val="sk-SK"/>
              </w:rPr>
              <w:t xml:space="preserve">Teória je výborne skontextualizovaná. Obe časti práce sú dobre prepojené. </w:t>
            </w:r>
          </w:p>
          <w:p w:rsidR="001C2353" w:rsidRDefault="001C2353" w:rsidP="00362AB0">
            <w:pPr>
              <w:rPr>
                <w:lang w:val="sk-SK"/>
              </w:rPr>
            </w:pPr>
            <w:r>
              <w:rPr>
                <w:lang w:val="sk-SK"/>
              </w:rPr>
              <w:t xml:space="preserve">Analytická časť je detailná, podnetná a je zrejmé, že autorka tomuto dielu venovala veľa energie. </w:t>
            </w:r>
          </w:p>
          <w:p w:rsidR="001C2353" w:rsidRDefault="001C2353" w:rsidP="00362AB0">
            <w:pPr>
              <w:rPr>
                <w:lang w:val="sk-SK"/>
              </w:rPr>
            </w:pPr>
            <w:r>
              <w:rPr>
                <w:lang w:val="sk-SK"/>
              </w:rPr>
              <w:t xml:space="preserve">Vysoko hodnotím preklad, ktorý autorka spracovala samostatne a uviedla ho do prílohy. Občasné nedostatky v preklade sú zrejme spôsobené nedostatočným editovaním. </w:t>
            </w:r>
          </w:p>
          <w:p w:rsidR="001C2353" w:rsidRPr="001C2353" w:rsidRDefault="001C2353" w:rsidP="00362AB0">
            <w:pPr>
              <w:rPr>
                <w:lang w:val="sk-SK"/>
              </w:rPr>
            </w:pPr>
            <w:r>
              <w:rPr>
                <w:lang w:val="sk-SK"/>
              </w:rPr>
              <w:t xml:space="preserve">V práci by som uvítala obsažnejšie </w:t>
            </w:r>
            <w:r w:rsidR="00F65426">
              <w:rPr>
                <w:lang w:val="sk-SK"/>
              </w:rPr>
              <w:t>z</w:t>
            </w:r>
            <w:r>
              <w:rPr>
                <w:lang w:val="sk-SK"/>
              </w:rPr>
              <w:t>hrnutie a zosumarizovanie odporúčaní pre budúcich prekladateľov podobných textov.</w:t>
            </w:r>
          </w:p>
          <w:p w:rsidR="00687F9E" w:rsidRPr="001C2353" w:rsidRDefault="00687F9E" w:rsidP="00362AB0">
            <w:pPr>
              <w:rPr>
                <w:lang w:val="sk-SK"/>
              </w:rPr>
            </w:pPr>
            <w:r w:rsidRPr="001C2353">
              <w:rPr>
                <w:lang w:val="sk-SK"/>
              </w:rPr>
              <w:t>Nebola zistená podobnosť BP s iným vopred publikovaným textom.</w:t>
            </w:r>
          </w:p>
          <w:p w:rsidR="00E920D6" w:rsidRPr="001C2353" w:rsidRDefault="00E920D6" w:rsidP="00362AB0">
            <w:pPr>
              <w:rPr>
                <w:lang w:val="sk-SK"/>
              </w:rPr>
            </w:pPr>
            <w:r w:rsidRPr="001C2353">
              <w:rPr>
                <w:lang w:val="sk-SK"/>
              </w:rPr>
              <w:t>Prácu odporúčam pripustiť k obhajobe.</w:t>
            </w:r>
          </w:p>
          <w:p w:rsidR="006847E2" w:rsidRDefault="006847E2" w:rsidP="00362AB0"/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Otázky k</w:t>
            </w:r>
            <w:r w:rsidR="00687F9E">
              <w:rPr>
                <w:b/>
              </w:rPr>
              <w:t> </w:t>
            </w:r>
            <w:r w:rsidRPr="004D25F5">
              <w:rPr>
                <w:b/>
              </w:rPr>
              <w:t>obhajobě:</w:t>
            </w:r>
          </w:p>
          <w:p w:rsidR="002C1B7E" w:rsidRDefault="001C2353" w:rsidP="00362AB0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To what extent can we consider guidebooks to be persuasive? Is it an overt persuasiveness?</w:t>
            </w:r>
          </w:p>
          <w:p w:rsidR="001C2353" w:rsidRPr="00E920D6" w:rsidRDefault="001C2353" w:rsidP="00362AB0">
            <w:pPr>
              <w:numPr>
                <w:ilvl w:val="0"/>
                <w:numId w:val="1"/>
              </w:numPr>
              <w:rPr>
                <w:lang w:val="en-US"/>
              </w:rPr>
            </w:pPr>
            <w:r>
              <w:rPr>
                <w:lang w:val="en-US"/>
              </w:rPr>
              <w:t>What suggestions would you give to a beginner translator of similar texts?</w:t>
            </w:r>
          </w:p>
          <w:p w:rsidR="006847E2" w:rsidRPr="00E920D6" w:rsidRDefault="006847E2" w:rsidP="00362AB0">
            <w:pPr>
              <w:rPr>
                <w:lang w:val="en-US"/>
              </w:rPr>
            </w:pPr>
          </w:p>
          <w:p w:rsidR="006847E2" w:rsidRDefault="006847E2" w:rsidP="00362AB0"/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1C2353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6A060B">
              <w:t xml:space="preserve"> 2</w:t>
            </w:r>
            <w:r w:rsidR="00D34ADC">
              <w:t>5</w:t>
            </w:r>
            <w:r w:rsidR="00AE1BE1">
              <w:t>.5.2011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F65426">
              <w:t xml:space="preserve"> Katarína Nemčoková, v.r.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74A" w:rsidRDefault="00AC774A">
      <w:r>
        <w:separator/>
      </w:r>
    </w:p>
  </w:endnote>
  <w:endnote w:type="continuationSeparator" w:id="0">
    <w:p w:rsidR="00AC774A" w:rsidRDefault="00AC7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74A" w:rsidRDefault="00AC774A">
      <w:r>
        <w:separator/>
      </w:r>
    </w:p>
  </w:footnote>
  <w:footnote w:type="continuationSeparator" w:id="0">
    <w:p w:rsidR="00AC774A" w:rsidRDefault="00AC774A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52BFF"/>
    <w:multiLevelType w:val="hybridMultilevel"/>
    <w:tmpl w:val="2446E7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65813"/>
    <w:rsid w:val="001C2353"/>
    <w:rsid w:val="002C1B7E"/>
    <w:rsid w:val="00362AB0"/>
    <w:rsid w:val="003F5DA2"/>
    <w:rsid w:val="00441F1C"/>
    <w:rsid w:val="00471C0C"/>
    <w:rsid w:val="004C0242"/>
    <w:rsid w:val="004D25F5"/>
    <w:rsid w:val="004F4B03"/>
    <w:rsid w:val="00526D47"/>
    <w:rsid w:val="006847E2"/>
    <w:rsid w:val="00687F9E"/>
    <w:rsid w:val="006A060B"/>
    <w:rsid w:val="006E1A66"/>
    <w:rsid w:val="00712716"/>
    <w:rsid w:val="007B1E23"/>
    <w:rsid w:val="007D5CF3"/>
    <w:rsid w:val="008B457A"/>
    <w:rsid w:val="008F1B3F"/>
    <w:rsid w:val="009B7998"/>
    <w:rsid w:val="00A55E2A"/>
    <w:rsid w:val="00AA599B"/>
    <w:rsid w:val="00AC774A"/>
    <w:rsid w:val="00AE1BE1"/>
    <w:rsid w:val="00B10B4C"/>
    <w:rsid w:val="00BA3203"/>
    <w:rsid w:val="00CA0A18"/>
    <w:rsid w:val="00D34ADC"/>
    <w:rsid w:val="00DB360C"/>
    <w:rsid w:val="00DC1BF5"/>
    <w:rsid w:val="00E21D9C"/>
    <w:rsid w:val="00E920D6"/>
    <w:rsid w:val="00F5589B"/>
    <w:rsid w:val="00F65426"/>
    <w:rsid w:val="00F9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71</TotalTime>
  <Pages>1</Pages>
  <Words>295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recenze</cp:lastModifiedBy>
  <cp:revision>3</cp:revision>
  <cp:lastPrinted>2011-05-25T11:40:00Z</cp:lastPrinted>
  <dcterms:created xsi:type="dcterms:W3CDTF">2011-05-25T11:38:00Z</dcterms:created>
  <dcterms:modified xsi:type="dcterms:W3CDTF">2011-05-25T11:42:00Z</dcterms:modified>
</cp:coreProperties>
</file>