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5B1573" w:rsidP="00CA1943">
            <w:r>
              <w:t>Marta Mikešová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5B1573" w:rsidP="00CA1943">
            <w:r>
              <w:t>Rodina – základní sociologická jednotka společnosti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3E7B76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F57B19" w:rsidP="00077AEE">
            <w:pPr>
              <w:jc w:val="center"/>
            </w:pPr>
            <w:r>
              <w:t>F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3E7B76" w:rsidP="00077AEE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F57B19" w:rsidRPr="00C72DC8" w:rsidRDefault="00BC5808" w:rsidP="00BC5808">
            <w:pPr>
              <w:jc w:val="both"/>
              <w:rPr>
                <w:sz w:val="22"/>
                <w:szCs w:val="22"/>
              </w:rPr>
            </w:pPr>
            <w:r w:rsidRPr="00C72DC8">
              <w:rPr>
                <w:sz w:val="22"/>
                <w:szCs w:val="22"/>
              </w:rPr>
              <w:t xml:space="preserve">Problematika </w:t>
            </w:r>
            <w:r w:rsidR="00F57B19" w:rsidRPr="00C72DC8">
              <w:rPr>
                <w:sz w:val="22"/>
                <w:szCs w:val="22"/>
              </w:rPr>
              <w:t xml:space="preserve">role rodiny ve společnosti, stejně jako její funkce a cíle rodinné politiky v ČR jsou ústředními tématy teoretické části práce. Nelze bohužel konstatovat adekvátnost zadání práce obsahu její teoretické části, neboť z názvu práce lze jen těžko specifikovat její možné detailnější obsahové zaměření. </w:t>
            </w:r>
            <w:r w:rsidR="003E0704" w:rsidRPr="00C72DC8">
              <w:rPr>
                <w:sz w:val="22"/>
                <w:szCs w:val="22"/>
              </w:rPr>
              <w:t xml:space="preserve">Výhradu mám např. k definici rodiny z pohledu sociologie, kterou autorka cituje z WIKIPEDIE, jako by nemohla použít relevantní sociologický slovník. Co naopak oceňuji je využití aktuálních statistických dat v této oblasti. </w:t>
            </w:r>
          </w:p>
          <w:p w:rsidR="00BC5808" w:rsidRPr="00C72DC8" w:rsidRDefault="00BC5808" w:rsidP="003E7B76">
            <w:pPr>
              <w:jc w:val="both"/>
              <w:rPr>
                <w:sz w:val="22"/>
                <w:szCs w:val="22"/>
              </w:rPr>
            </w:pPr>
            <w:r w:rsidRPr="00C72DC8">
              <w:rPr>
                <w:sz w:val="22"/>
                <w:szCs w:val="22"/>
              </w:rPr>
              <w:t xml:space="preserve">Praktická část práce má za cíl </w:t>
            </w:r>
            <w:r w:rsidR="003E7B76" w:rsidRPr="00C72DC8">
              <w:rPr>
                <w:sz w:val="22"/>
                <w:szCs w:val="22"/>
              </w:rPr>
              <w:t xml:space="preserve">zmapovat pohled žen na mateřské a rodičovské dovolené na plánování rodičovství a rodinnou politiku u nás. </w:t>
            </w:r>
            <w:r w:rsidRPr="00C72DC8">
              <w:rPr>
                <w:sz w:val="22"/>
                <w:szCs w:val="22"/>
              </w:rPr>
              <w:t xml:space="preserve">Výhrady bych měl k formulaci hypotéz, které měly již z povahy své formulace poskytovat tzv. široké odpovědi a ne jen ano x ne. A navíc dle mého názoru, do hypotézy rozhodně nepatří, slovo předpokládám – pak je to pouze předpoklad, nikoliv hypotéza. </w:t>
            </w:r>
            <w:r w:rsidR="003E7B76" w:rsidRPr="00C72DC8">
              <w:rPr>
                <w:sz w:val="22"/>
                <w:szCs w:val="22"/>
              </w:rPr>
              <w:t>Dále se čtenář nedozvídá nic o skutečnosti, jak autorka oslovovala respondentky emailem. Je uvedeno, že autorka požádala na jednom serveru o pomoc. Není patrné, o jaký server se jednalo a hlavně – to se jí jako ozvalo jen tak přesně 100 respondentek?</w:t>
            </w:r>
          </w:p>
          <w:p w:rsidR="003E7B76" w:rsidRPr="00C72DC8" w:rsidRDefault="003E7B76" w:rsidP="003E7B76">
            <w:pPr>
              <w:jc w:val="both"/>
              <w:rPr>
                <w:sz w:val="22"/>
                <w:szCs w:val="22"/>
              </w:rPr>
            </w:pPr>
            <w:r w:rsidRPr="00C72DC8">
              <w:rPr>
                <w:sz w:val="22"/>
                <w:szCs w:val="22"/>
              </w:rPr>
              <w:t xml:space="preserve">Grafické vyhodnocení v práci spatřuji jako neúměrně velké a zbytečné, což mohlo být ovšem snahou </w:t>
            </w:r>
            <w:r w:rsidR="00C72DC8">
              <w:rPr>
                <w:sz w:val="22"/>
                <w:szCs w:val="22"/>
              </w:rPr>
              <w:t xml:space="preserve">s cílem </w:t>
            </w:r>
            <w:r w:rsidRPr="00C72DC8">
              <w:rPr>
                <w:sz w:val="22"/>
                <w:szCs w:val="22"/>
              </w:rPr>
              <w:t>získání většího množství stránek. Navíc chybí popisky grafů.</w:t>
            </w:r>
          </w:p>
          <w:p w:rsidR="00BC5808" w:rsidRPr="00C72DC8" w:rsidRDefault="00BC5808" w:rsidP="00BC5808">
            <w:pPr>
              <w:jc w:val="both"/>
              <w:rPr>
                <w:sz w:val="22"/>
                <w:szCs w:val="22"/>
              </w:rPr>
            </w:pPr>
            <w:r w:rsidRPr="00C72DC8">
              <w:rPr>
                <w:sz w:val="22"/>
                <w:szCs w:val="22"/>
              </w:rPr>
              <w:t xml:space="preserve">Seznam použité literatury, který obsahuje </w:t>
            </w:r>
            <w:r w:rsidR="00F57B19" w:rsidRPr="00C72DC8">
              <w:rPr>
                <w:sz w:val="22"/>
                <w:szCs w:val="22"/>
              </w:rPr>
              <w:t xml:space="preserve">pouhých 11 </w:t>
            </w:r>
            <w:r w:rsidRPr="00C72DC8">
              <w:rPr>
                <w:sz w:val="22"/>
                <w:szCs w:val="22"/>
              </w:rPr>
              <w:t>literárních pramenů</w:t>
            </w:r>
            <w:r w:rsidR="00F57B19" w:rsidRPr="00C72DC8">
              <w:rPr>
                <w:sz w:val="22"/>
                <w:szCs w:val="22"/>
              </w:rPr>
              <w:t xml:space="preserve"> a převyšující množství internetových odkazů</w:t>
            </w:r>
            <w:r w:rsidRPr="00C72DC8">
              <w:rPr>
                <w:sz w:val="22"/>
                <w:szCs w:val="22"/>
              </w:rPr>
              <w:t xml:space="preserve">, spatřuji jako </w:t>
            </w:r>
            <w:r w:rsidR="00F57B19" w:rsidRPr="00C72DC8">
              <w:rPr>
                <w:sz w:val="22"/>
                <w:szCs w:val="22"/>
              </w:rPr>
              <w:t xml:space="preserve">mezně </w:t>
            </w:r>
            <w:r w:rsidRPr="00C72DC8">
              <w:rPr>
                <w:sz w:val="22"/>
                <w:szCs w:val="22"/>
              </w:rPr>
              <w:t xml:space="preserve">dostačující pro tento typ práce. </w:t>
            </w:r>
            <w:r w:rsidR="00F57B19" w:rsidRPr="00C72DC8">
              <w:rPr>
                <w:sz w:val="22"/>
                <w:szCs w:val="22"/>
              </w:rPr>
              <w:t>Navíc – a to hodnotím jako největší chybu (proto F u Práce s odbornou literaturou) – v seznamu literatury je spousta formálních chyb – jeden příklad za všechny – zdroj č. 6!</w:t>
            </w:r>
          </w:p>
          <w:p w:rsidR="00BC5808" w:rsidRPr="00C72DC8" w:rsidRDefault="00F57B19" w:rsidP="00BC5808">
            <w:pPr>
              <w:jc w:val="both"/>
              <w:rPr>
                <w:sz w:val="22"/>
                <w:szCs w:val="22"/>
              </w:rPr>
            </w:pPr>
            <w:r w:rsidRPr="00C72DC8">
              <w:rPr>
                <w:sz w:val="22"/>
                <w:szCs w:val="22"/>
              </w:rPr>
              <w:t>Autorka v úvodu práce nevymezuje jakékoliv cíle své práce a proto je nelze zhodnotit jako naplněné, či nikoliv.</w:t>
            </w:r>
          </w:p>
          <w:p w:rsidR="00CA1943" w:rsidRDefault="00BC5808" w:rsidP="00BC5808">
            <w:pPr>
              <w:jc w:val="both"/>
            </w:pPr>
            <w:r w:rsidRPr="00C72DC8">
              <w:rPr>
                <w:sz w:val="22"/>
                <w:szCs w:val="22"/>
              </w:rPr>
              <w:t>Práci doporučuji</w:t>
            </w:r>
            <w:r w:rsidR="00F57B19" w:rsidRPr="00C72DC8">
              <w:rPr>
                <w:sz w:val="22"/>
                <w:szCs w:val="22"/>
              </w:rPr>
              <w:t xml:space="preserve"> s vážnými výhradami </w:t>
            </w:r>
            <w:r w:rsidRPr="00C72DC8">
              <w:rPr>
                <w:sz w:val="22"/>
                <w:szCs w:val="22"/>
              </w:rPr>
              <w:t>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F57B19" w:rsidP="006C5691">
            <w:pPr>
              <w:jc w:val="both"/>
            </w:pPr>
            <w:r>
              <w:t>Prosím uveďte název literatury č. 6 ve Vašem seznamu?</w:t>
            </w:r>
          </w:p>
          <w:p w:rsidR="00CA1943" w:rsidRDefault="003E0704" w:rsidP="006C5691">
            <w:pPr>
              <w:jc w:val="both"/>
            </w:pPr>
            <w:r>
              <w:t>Jakým způsobem se v ČR vytváří „přátelské prostředí pro rodinu nelegislativní cestou“ (str. 21)?</w:t>
            </w:r>
          </w:p>
          <w:p w:rsidR="00CA1943" w:rsidRDefault="003E7B76" w:rsidP="006C5691">
            <w:pPr>
              <w:jc w:val="both"/>
            </w:pPr>
            <w:r>
              <w:t>Měl by dle Vás výzkumník zadávat své dotazníkové šetření rodině a známým?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193" w:rsidRDefault="004D6193">
      <w:r>
        <w:separator/>
      </w:r>
    </w:p>
  </w:endnote>
  <w:endnote w:type="continuationSeparator" w:id="1">
    <w:p w:rsidR="004D6193" w:rsidRDefault="004D6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193" w:rsidRDefault="004D6193">
      <w:r>
        <w:separator/>
      </w:r>
    </w:p>
  </w:footnote>
  <w:footnote w:type="continuationSeparator" w:id="1">
    <w:p w:rsidR="004D6193" w:rsidRDefault="004D6193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28172F"/>
    <w:rsid w:val="00353B48"/>
    <w:rsid w:val="003E0704"/>
    <w:rsid w:val="003E7B76"/>
    <w:rsid w:val="00436EAC"/>
    <w:rsid w:val="004D6193"/>
    <w:rsid w:val="004F5BC7"/>
    <w:rsid w:val="005B1573"/>
    <w:rsid w:val="006838CE"/>
    <w:rsid w:val="006C5691"/>
    <w:rsid w:val="00827341"/>
    <w:rsid w:val="00860E49"/>
    <w:rsid w:val="008911B8"/>
    <w:rsid w:val="00921BEA"/>
    <w:rsid w:val="00A05DD0"/>
    <w:rsid w:val="00BC5808"/>
    <w:rsid w:val="00C1276E"/>
    <w:rsid w:val="00C138E2"/>
    <w:rsid w:val="00C259C6"/>
    <w:rsid w:val="00C27090"/>
    <w:rsid w:val="00C72DC8"/>
    <w:rsid w:val="00CA1943"/>
    <w:rsid w:val="00DA75A7"/>
    <w:rsid w:val="00EA4D36"/>
    <w:rsid w:val="00F11D3A"/>
    <w:rsid w:val="00F57B19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117</TotalTime>
  <Pages>2</Pages>
  <Words>437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3</cp:revision>
  <dcterms:created xsi:type="dcterms:W3CDTF">2011-05-24T10:49:00Z</dcterms:created>
  <dcterms:modified xsi:type="dcterms:W3CDTF">2011-05-24T14:42:00Z</dcterms:modified>
</cp:coreProperties>
</file>