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526"/>
        <w:gridCol w:w="517"/>
        <w:gridCol w:w="3304"/>
        <w:gridCol w:w="414"/>
        <w:gridCol w:w="401"/>
        <w:gridCol w:w="401"/>
        <w:gridCol w:w="414"/>
        <w:gridCol w:w="387"/>
        <w:gridCol w:w="1491"/>
      </w:tblGrid>
      <w:tr w:rsidR="001259DC" w:rsidRPr="00E53AD1" w:rsidTr="001C7A0C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POSUDEK VEDOUCÍHO BAKALÁŘSKÉ PRÁCE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Jméno a příjmení studenta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Marie Večeřová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Název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Chování pacienta a jeho kauzální výklad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Vedoucí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Doc. PhDr. Josef Konečný, CSc.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Obor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BVS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Forma studia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prezenční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Kritéria hodnocení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hodnocení</w:t>
            </w:r>
          </w:p>
          <w:p w:rsidR="001259DC" w:rsidRPr="001C7A0C" w:rsidRDefault="001259DC" w:rsidP="001C7A0C">
            <w:pPr>
              <w:spacing w:before="100" w:beforeAutospacing="1" w:after="119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dle stupnice ECTS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  <w:shd w:val="clear" w:color="auto" w:fill="A6A6A6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eastAsia="cs-CZ"/>
              </w:rPr>
              <w:t>Formální stránka práce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Přehlednost a členění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Úroveň jazykového zpracování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Dodržení formálních náležitostí (citační norma, formální úprava)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  <w:shd w:val="clear" w:color="auto" w:fill="A6A6A6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eastAsia="cs-CZ"/>
              </w:rPr>
              <w:t>Obsahová stránka práce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Práce s odbornou literaturou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Formulace cílů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Metodika zpracování výzkumné části (cíl, výzkumný problém, druh výzkumu, vzorek, metody)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Analýza dat a splnění cílů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Interpretace dat a formulace závěrů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Odborný přínos práce a možnost jejího praktického využití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Spolupráce s vedoucím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A83ADE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A83ADE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Odůvodnění hodnocení práce (silné a slabé stránky práce):</w:t>
            </w:r>
          </w:p>
          <w:p w:rsidR="001259DC" w:rsidRPr="001C7A0C" w:rsidRDefault="001259DC" w:rsidP="00A83ADE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Práce se věnuje dosud málo sledované problematice ve zdravotnictví, která se vztahuje k činitelům ovlivňujících chování zdravotních sester k pacientům. Jedním z těchto činitelů je způsob kauzálního výkladu chování pacienta ze strany sester. Dané téma vyžadovalo vyrovnat se s komplikovanými a náročnými teoriemi, které byly v této souvislosti vysloveny. Vlastní výzkum rovněž vyžadoval náročnou a sofistikovanou přípravu metod sběru potřebných dat i jejich zpracování. Je možno konstatovat, že svou náročností byla práce na hranicích toho, co můžeme požadovat po bakalářských pracích- možná spíše již za těmito hranicemi. Je proto třeba výrazně ocenit kvalitu a způsob s jakým se autorka s danou problematikou vyrovnala. V práci je řada významných zjištění, další jsou podnětem pro další rozpracování. Mnohé bezprostředně signalizují potřebu korektivních opatření. Převládající přítomnost atribuční chyby a egodefenzivní tendence jsou toho dokladem, jejich negativní dopad na práci s pacienty je velmi pravděpodobný. Svým zaměřením i svou kvalitou je práce velkým podnětem k pokračování.</w:t>
            </w:r>
          </w:p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Otázky k obhajobě:</w:t>
            </w:r>
          </w:p>
          <w:p w:rsidR="001259D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Co by mohlo přispět na straně zdravotních sester k  jejich větší pozornosti vnějším kauzálním činitelům při výkladu chování pacienta a ke snížení egodefenzivních tendencí?</w:t>
            </w:r>
          </w:p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  <w:p w:rsidR="001259DC" w:rsidRPr="001C7A0C" w:rsidRDefault="001259DC" w:rsidP="001C7A0C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Celkové hodnocení</w:t>
            </w:r>
            <w:bookmarkStart w:id="0" w:name="sdfootnote1anc"/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begin"/>
            </w: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instrText xml:space="preserve"> HYPERLINK "" \l "sdfootnote1sym" </w:instrText>
            </w:r>
            <w:r w:rsidRPr="00FC795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</w: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separate"/>
            </w:r>
            <w:r w:rsidRPr="001C7A0C">
              <w:rPr>
                <w:rFonts w:ascii="Times New Roman" w:hAnsi="Times New Roman"/>
                <w:b/>
                <w:bCs/>
                <w:color w:val="000080"/>
                <w:sz w:val="14"/>
                <w:u w:val="single"/>
                <w:vertAlign w:val="superscript"/>
                <w:lang w:eastAsia="cs-CZ"/>
              </w:rPr>
              <w:t>*</w:t>
            </w: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end"/>
            </w:r>
            <w:bookmarkEnd w:id="0"/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B31E68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B31E68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259DC" w:rsidRPr="001C7A0C" w:rsidRDefault="001259DC" w:rsidP="001C7A0C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Práce byla zkontrolována systémem pro odhalování plagiátů Theses s výsledkem:</w:t>
            </w:r>
          </w:p>
        </w:tc>
        <w:tc>
          <w:tcPr>
            <w:tcW w:w="283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negativní pozitivní </w:t>
            </w:r>
          </w:p>
        </w:tc>
      </w:tr>
      <w:tr w:rsidR="001259DC" w:rsidRPr="00E53AD1" w:rsidTr="001C7A0C">
        <w:trPr>
          <w:tblCellSpacing w:w="0" w:type="dxa"/>
        </w:trPr>
        <w:tc>
          <w:tcPr>
            <w:tcW w:w="312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9.6.2011</w:t>
            </w:r>
          </w:p>
        </w:tc>
        <w:tc>
          <w:tcPr>
            <w:tcW w:w="6285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1259DC" w:rsidRPr="001C7A0C" w:rsidRDefault="001259DC" w:rsidP="001C7A0C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C7A0C">
              <w:rPr>
                <w:rFonts w:ascii="Times New Roman" w:hAnsi="Times New Roman"/>
                <w:sz w:val="24"/>
                <w:szCs w:val="24"/>
                <w:lang w:eastAsia="cs-CZ"/>
              </w:rPr>
              <w:t>Podpis: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doc. PhDr. Josef Konečný, CSc.</w:t>
            </w:r>
          </w:p>
        </w:tc>
      </w:tr>
    </w:tbl>
    <w:bookmarkStart w:id="1" w:name="sdfootnote1sym"/>
    <w:p w:rsidR="001259DC" w:rsidRPr="001C7A0C" w:rsidRDefault="001259DC" w:rsidP="001C7A0C">
      <w:pPr>
        <w:spacing w:before="100" w:beforeAutospacing="1" w:after="0" w:line="240" w:lineRule="auto"/>
        <w:ind w:left="284" w:hanging="284"/>
        <w:rPr>
          <w:rFonts w:ascii="Times New Roman" w:hAnsi="Times New Roman"/>
          <w:sz w:val="20"/>
          <w:szCs w:val="20"/>
          <w:lang w:eastAsia="cs-CZ"/>
        </w:rPr>
      </w:pPr>
      <w:r w:rsidRPr="001C7A0C">
        <w:rPr>
          <w:rFonts w:ascii="Times New Roman" w:hAnsi="Times New Roman"/>
          <w:sz w:val="20"/>
          <w:szCs w:val="20"/>
          <w:lang w:eastAsia="cs-CZ"/>
        </w:rPr>
        <w:fldChar w:fldCharType="begin"/>
      </w:r>
      <w:r w:rsidRPr="001C7A0C">
        <w:rPr>
          <w:rFonts w:ascii="Times New Roman" w:hAnsi="Times New Roman"/>
          <w:sz w:val="20"/>
          <w:szCs w:val="20"/>
          <w:lang w:eastAsia="cs-CZ"/>
        </w:rPr>
        <w:instrText xml:space="preserve"> HYPERLINK "" \l "sdfootnote1anc" </w:instrText>
      </w:r>
      <w:r w:rsidRPr="00FC7957">
        <w:rPr>
          <w:rFonts w:ascii="Times New Roman" w:hAnsi="Times New Roman"/>
          <w:sz w:val="20"/>
          <w:szCs w:val="20"/>
          <w:lang w:eastAsia="cs-CZ"/>
        </w:rPr>
      </w:r>
      <w:r w:rsidRPr="001C7A0C">
        <w:rPr>
          <w:rFonts w:ascii="Times New Roman" w:hAnsi="Times New Roman"/>
          <w:sz w:val="20"/>
          <w:szCs w:val="20"/>
          <w:lang w:eastAsia="cs-CZ"/>
        </w:rPr>
        <w:fldChar w:fldCharType="separate"/>
      </w:r>
      <w:r w:rsidRPr="001C7A0C">
        <w:rPr>
          <w:rFonts w:ascii="Times New Roman" w:hAnsi="Times New Roman"/>
          <w:color w:val="000080"/>
          <w:sz w:val="20"/>
          <w:szCs w:val="20"/>
          <w:u w:val="single"/>
          <w:lang w:eastAsia="cs-CZ"/>
        </w:rPr>
        <w:t>*</w:t>
      </w:r>
      <w:r w:rsidRPr="001C7A0C">
        <w:rPr>
          <w:rFonts w:ascii="Times New Roman" w:hAnsi="Times New Roman"/>
          <w:sz w:val="20"/>
          <w:szCs w:val="20"/>
          <w:lang w:eastAsia="cs-CZ"/>
        </w:rPr>
        <w:fldChar w:fldCharType="end"/>
      </w:r>
      <w:bookmarkEnd w:id="1"/>
      <w:r w:rsidRPr="001C7A0C">
        <w:rPr>
          <w:rFonts w:ascii="Times New Roman" w:hAnsi="Times New Roman"/>
          <w:sz w:val="20"/>
          <w:szCs w:val="20"/>
          <w:lang w:eastAsia="cs-CZ"/>
        </w:rPr>
        <w:t xml:space="preserve"> Výsledná známka není aritmetickým průměrem jednotlivých kritérií hodnocení práce.</w:t>
      </w:r>
    </w:p>
    <w:p w:rsidR="001259DC" w:rsidRDefault="001259DC"/>
    <w:sectPr w:rsidR="001259DC" w:rsidSect="00721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A0C"/>
    <w:rsid w:val="001259DC"/>
    <w:rsid w:val="001C7A0C"/>
    <w:rsid w:val="0024404E"/>
    <w:rsid w:val="005516FD"/>
    <w:rsid w:val="005718C9"/>
    <w:rsid w:val="007219A7"/>
    <w:rsid w:val="00A83ADE"/>
    <w:rsid w:val="00B07281"/>
    <w:rsid w:val="00B31E68"/>
    <w:rsid w:val="00E53AD1"/>
    <w:rsid w:val="00FC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9A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C7A0C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1C7A0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dfootnote">
    <w:name w:val="sdfootnote"/>
    <w:basedOn w:val="Normal"/>
    <w:uiPriority w:val="99"/>
    <w:rsid w:val="001C7A0C"/>
    <w:pPr>
      <w:spacing w:before="100" w:beforeAutospacing="1" w:after="0" w:line="240" w:lineRule="auto"/>
      <w:ind w:left="284" w:hanging="284"/>
    </w:pPr>
    <w:rPr>
      <w:rFonts w:ascii="Times New Roman" w:eastAsia="Times New Roman" w:hAnsi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40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373</Words>
  <Characters>2207</Characters>
  <Application>Microsoft Office Outlook</Application>
  <DocSecurity>0</DocSecurity>
  <Lines>0</Lines>
  <Paragraphs>0</Paragraphs>
  <ScaleCrop>false</ScaleCrop>
  <Company>Lihel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Joška</dc:creator>
  <cp:keywords/>
  <dc:description/>
  <cp:lastModifiedBy>klimesova</cp:lastModifiedBy>
  <cp:revision>2</cp:revision>
  <dcterms:created xsi:type="dcterms:W3CDTF">2011-06-14T14:40:00Z</dcterms:created>
  <dcterms:modified xsi:type="dcterms:W3CDTF">2011-06-14T14:40:00Z</dcterms:modified>
</cp:coreProperties>
</file>