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362AB0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VEDOUCÍHO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FC78B7" w:rsidP="00362AB0">
            <w:r>
              <w:t>Jan Kožušník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FC78B7" w:rsidP="00362AB0">
            <w:r>
              <w:t xml:space="preserve">The </w:t>
            </w:r>
            <w:proofErr w:type="spellStart"/>
            <w:r>
              <w:t>Analysis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Customers</w:t>
            </w:r>
            <w:proofErr w:type="spellEnd"/>
            <w:r>
              <w:t>´</w:t>
            </w:r>
            <w:proofErr w:type="spellStart"/>
            <w:r>
              <w:t>Satisfaction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the </w:t>
            </w:r>
            <w:proofErr w:type="spellStart"/>
            <w:r>
              <w:t>Cafeteria</w:t>
            </w:r>
            <w:proofErr w:type="spellEnd"/>
            <w:r>
              <w:t xml:space="preserve"> </w:t>
            </w:r>
            <w:proofErr w:type="spellStart"/>
            <w:r>
              <w:t>Betulla</w:t>
            </w:r>
            <w:proofErr w:type="spellEnd"/>
            <w:r>
              <w:t xml:space="preserve"> </w:t>
            </w:r>
            <w:proofErr w:type="spellStart"/>
            <w:r>
              <w:t>Caffé</w:t>
            </w:r>
            <w:proofErr w:type="spellEnd"/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FC78B7" w:rsidP="00362AB0">
            <w:r>
              <w:t>Ing. Petra Kressová, Ph.D.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FC78B7" w:rsidP="00362AB0">
            <w:r>
              <w:t>Anglický jazyk pro manažerskou praxi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6847E2" w:rsidP="00362AB0"/>
        </w:tc>
      </w:tr>
      <w:tr w:rsidR="006847E2">
        <w:tc>
          <w:tcPr>
            <w:tcW w:w="2808" w:type="dxa"/>
            <w:vAlign w:val="center"/>
          </w:tcPr>
          <w:p w:rsidR="006847E2" w:rsidRPr="004179A7" w:rsidRDefault="006847E2" w:rsidP="00362AB0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179A7" w:rsidRDefault="006847E2" w:rsidP="00362AB0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6847E2" w:rsidRDefault="006847E2" w:rsidP="00362AB0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CA1943" w:rsidRDefault="006847E2" w:rsidP="00362AB0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362AB0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362AB0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362AB0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362AB0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362AB0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362AB0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362AB0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362AB0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362AB0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362AB0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362AB0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362AB0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362AB0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Default="006847E2" w:rsidP="00362AB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6847E2" w:rsidRPr="00BA3203" w:rsidRDefault="006847E2" w:rsidP="00362AB0"/>
          <w:p w:rsidR="00622566" w:rsidRDefault="00865A6D" w:rsidP="00362AB0">
            <w:r>
              <w:t xml:space="preserve">Zkoumaný problém je stanoven velmi vhodně jak z pohledu cíle, použitých metod tak i samotné analýzy dat. Zvláště si cením kapitoly “Data </w:t>
            </w:r>
            <w:proofErr w:type="spellStart"/>
            <w:r>
              <w:t>Correlation</w:t>
            </w:r>
            <w:proofErr w:type="spellEnd"/>
            <w:r>
              <w:t>“</w:t>
            </w:r>
            <w:r w:rsidR="00622566">
              <w:t>, ta je vzhledem k ostatním bakalářským pracím studentů stejného oboru nadstandardní</w:t>
            </w:r>
            <w:r>
              <w:t>.</w:t>
            </w:r>
            <w:r w:rsidR="00622566">
              <w:t xml:space="preserve"> </w:t>
            </w:r>
          </w:p>
          <w:p w:rsidR="006847E2" w:rsidRPr="00BA3203" w:rsidRDefault="00622566" w:rsidP="00362AB0">
            <w:r>
              <w:t>Navrhovaná doporučení považuji za přínosná a finančně přijatelná.</w:t>
            </w:r>
          </w:p>
          <w:p w:rsidR="006847E2" w:rsidRPr="00BA3203" w:rsidRDefault="00FC78B7" w:rsidP="00362AB0">
            <w:r>
              <w:t>Nelíbí se mi, že text není psán sexuálně neutrálně</w:t>
            </w:r>
            <w:r w:rsidR="009265C0">
              <w:t>, zákazník je považován za muže. Student také mohl ještě více vycházet z anglicky psaných zdrojů.</w:t>
            </w:r>
          </w:p>
          <w:p w:rsidR="006847E2" w:rsidRPr="00BA3203" w:rsidRDefault="004B04FC" w:rsidP="00362AB0">
            <w:r>
              <w:rPr>
                <w:color w:val="000000"/>
              </w:rPr>
              <w:t>Nebyla zjištěna podobnost BP s dříve publikovaným textem.</w:t>
            </w:r>
          </w:p>
          <w:p w:rsidR="006847E2" w:rsidRPr="00BA3203" w:rsidRDefault="006847E2" w:rsidP="00362AB0"/>
          <w:p w:rsidR="006847E2" w:rsidRDefault="006847E2" w:rsidP="00362AB0"/>
        </w:tc>
      </w:tr>
      <w:tr w:rsidR="006847E2">
        <w:tc>
          <w:tcPr>
            <w:tcW w:w="9828" w:type="dxa"/>
            <w:gridSpan w:val="9"/>
          </w:tcPr>
          <w:p w:rsidR="006847E2" w:rsidRDefault="006847E2" w:rsidP="00362AB0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6847E2" w:rsidRPr="00841B5C" w:rsidRDefault="00622566" w:rsidP="00362AB0">
            <w:pPr>
              <w:rPr>
                <w:lang w:val="en-GB"/>
              </w:rPr>
            </w:pPr>
            <w:r w:rsidRPr="00841B5C">
              <w:rPr>
                <w:lang w:val="en-GB"/>
              </w:rPr>
              <w:t xml:space="preserve">What was the reaction of the </w:t>
            </w:r>
            <w:proofErr w:type="spellStart"/>
            <w:r w:rsidRPr="00841B5C">
              <w:rPr>
                <w:lang w:val="en-GB"/>
              </w:rPr>
              <w:t>Betulla</w:t>
            </w:r>
            <w:proofErr w:type="spellEnd"/>
            <w:r w:rsidRPr="00841B5C">
              <w:rPr>
                <w:lang w:val="en-GB"/>
              </w:rPr>
              <w:t xml:space="preserve"> </w:t>
            </w:r>
            <w:proofErr w:type="spellStart"/>
            <w:r w:rsidRPr="00841B5C">
              <w:rPr>
                <w:lang w:val="en-GB"/>
              </w:rPr>
              <w:t>Caffé</w:t>
            </w:r>
            <w:proofErr w:type="spellEnd"/>
            <w:r w:rsidRPr="00841B5C">
              <w:rPr>
                <w:lang w:val="en-GB"/>
              </w:rPr>
              <w:t xml:space="preserve"> owner to your suggestion</w:t>
            </w:r>
            <w:r w:rsidR="00841B5C" w:rsidRPr="00841B5C">
              <w:rPr>
                <w:lang w:val="en-GB"/>
              </w:rPr>
              <w:t xml:space="preserve">s, especially the </w:t>
            </w:r>
            <w:r w:rsidR="00841B5C">
              <w:rPr>
                <w:lang w:val="en-GB"/>
              </w:rPr>
              <w:t>op</w:t>
            </w:r>
            <w:r w:rsidR="00841B5C" w:rsidRPr="00841B5C">
              <w:rPr>
                <w:lang w:val="en-GB"/>
              </w:rPr>
              <w:t>ening hours</w:t>
            </w:r>
            <w:r w:rsidR="00841B5C">
              <w:rPr>
                <w:lang w:val="en-GB"/>
              </w:rPr>
              <w:t>?</w:t>
            </w:r>
          </w:p>
          <w:p w:rsidR="006847E2" w:rsidRPr="00841B5C" w:rsidRDefault="006847E2" w:rsidP="00362AB0">
            <w:pPr>
              <w:rPr>
                <w:lang w:val="en-GB"/>
              </w:rPr>
            </w:pPr>
          </w:p>
          <w:p w:rsidR="006847E2" w:rsidRPr="00841B5C" w:rsidRDefault="006847E2" w:rsidP="00362AB0">
            <w:pPr>
              <w:rPr>
                <w:lang w:val="en-GB"/>
              </w:rPr>
            </w:pPr>
          </w:p>
          <w:p w:rsidR="006847E2" w:rsidRDefault="006847E2" w:rsidP="00362AB0"/>
          <w:p w:rsidR="006847E2" w:rsidRDefault="006847E2" w:rsidP="00362AB0"/>
          <w:p w:rsidR="006847E2" w:rsidRDefault="006847E2" w:rsidP="00362AB0"/>
          <w:p w:rsidR="006847E2" w:rsidRDefault="006847E2" w:rsidP="00362AB0"/>
          <w:p w:rsidR="006847E2" w:rsidRDefault="006847E2" w:rsidP="00362AB0"/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362AB0">
            <w:pPr>
              <w:jc w:val="center"/>
            </w:pPr>
          </w:p>
        </w:tc>
      </w:tr>
      <w:tr w:rsidR="006847E2" w:rsidTr="008B457A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622566">
              <w:t xml:space="preserve"> </w:t>
            </w:r>
            <w:proofErr w:type="gramStart"/>
            <w:r w:rsidR="00622566">
              <w:t>5.9.2011</w:t>
            </w:r>
            <w:proofErr w:type="gramEnd"/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242D" w:rsidRDefault="00A9242D">
      <w:r>
        <w:separator/>
      </w:r>
    </w:p>
  </w:endnote>
  <w:endnote w:type="continuationSeparator" w:id="0">
    <w:p w:rsidR="00A9242D" w:rsidRDefault="00A924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242D" w:rsidRDefault="00A9242D">
      <w:r>
        <w:separator/>
      </w:r>
    </w:p>
  </w:footnote>
  <w:footnote w:type="continuationSeparator" w:id="0">
    <w:p w:rsidR="00A9242D" w:rsidRDefault="00A9242D">
      <w:r>
        <w:continuationSeparator/>
      </w:r>
    </w:p>
  </w:footnote>
  <w:footnote w:id="1">
    <w:p w:rsidR="00622566" w:rsidRDefault="00622566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F45DD"/>
    <w:rsid w:val="00362AB0"/>
    <w:rsid w:val="003F5DA2"/>
    <w:rsid w:val="00471C0C"/>
    <w:rsid w:val="004B04FC"/>
    <w:rsid w:val="00526D47"/>
    <w:rsid w:val="005A00A0"/>
    <w:rsid w:val="00622566"/>
    <w:rsid w:val="006847E2"/>
    <w:rsid w:val="006E1A66"/>
    <w:rsid w:val="00841B5C"/>
    <w:rsid w:val="00865A6D"/>
    <w:rsid w:val="008B457A"/>
    <w:rsid w:val="009265C0"/>
    <w:rsid w:val="00A55E2A"/>
    <w:rsid w:val="00A9242D"/>
    <w:rsid w:val="00AA599B"/>
    <w:rsid w:val="00B10B4C"/>
    <w:rsid w:val="00BA3203"/>
    <w:rsid w:val="00CA0A18"/>
    <w:rsid w:val="00DC1BF5"/>
    <w:rsid w:val="00E21D9C"/>
    <w:rsid w:val="00FC7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42</TotalTime>
  <Pages>1</Pages>
  <Words>235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svrckova</cp:lastModifiedBy>
  <cp:revision>4</cp:revision>
  <cp:lastPrinted>1601-01-01T00:00:00Z</cp:lastPrinted>
  <dcterms:created xsi:type="dcterms:W3CDTF">2011-09-05T08:34:00Z</dcterms:created>
  <dcterms:modified xsi:type="dcterms:W3CDTF">2011-09-05T13:17:00Z</dcterms:modified>
</cp:coreProperties>
</file>