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516AEC" w:rsidP="00CA1943">
            <w:r>
              <w:t>Ivana Korková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516AEC" w:rsidP="00CA1943">
            <w:r>
              <w:t xml:space="preserve">Die </w:t>
            </w:r>
            <w:proofErr w:type="spellStart"/>
            <w:r>
              <w:t>österreichischen</w:t>
            </w:r>
            <w:proofErr w:type="spellEnd"/>
            <w:r>
              <w:t xml:space="preserve"> </w:t>
            </w:r>
            <w:proofErr w:type="spellStart"/>
            <w:r>
              <w:t>Nachbarn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Bewusstsein</w:t>
            </w:r>
            <w:proofErr w:type="spellEnd"/>
            <w:r>
              <w:t xml:space="preserve"> der </w:t>
            </w:r>
            <w:proofErr w:type="spellStart"/>
            <w:r>
              <w:t>Schüler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der </w:t>
            </w:r>
            <w:proofErr w:type="spellStart"/>
            <w:r>
              <w:t>Grundschule</w:t>
            </w:r>
            <w:proofErr w:type="spellEnd"/>
            <w:r>
              <w:t xml:space="preserve"> Višňové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Mgr. Věra Kozáková,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F27808" w:rsidP="00F27808">
            <w:pPr>
              <w:jc w:val="both"/>
            </w:pPr>
            <w:r>
              <w:t>Cílem práce</w:t>
            </w:r>
            <w:r w:rsidR="008C2AF9">
              <w:t xml:space="preserve"> nazvané </w:t>
            </w:r>
            <w:r w:rsidR="00B70DA1">
              <w:rPr>
                <w:i/>
              </w:rPr>
              <w:t>Povědomí o sousedním Rakousku pohledem žáků Základní školy Višňové</w:t>
            </w:r>
            <w:r w:rsidR="008C2AF9">
              <w:rPr>
                <w:i/>
              </w:rPr>
              <w:t xml:space="preserve"> </w:t>
            </w:r>
            <w:r w:rsidR="00082AB7">
              <w:t>byl</w:t>
            </w:r>
            <w:r w:rsidR="00B70DA1">
              <w:t>o zjistit prostřednictvím dotazníkového šetření</w:t>
            </w:r>
            <w:r w:rsidR="00ED5C36">
              <w:t xml:space="preserve">, </w:t>
            </w:r>
            <w:r w:rsidR="00B70DA1">
              <w:t>jaké znalosti mají žáci základní školy ve</w:t>
            </w:r>
            <w:r w:rsidR="00ED5C36">
              <w:t xml:space="preserve"> věku od 10 – 15 let o sousední zemi</w:t>
            </w:r>
            <w:r w:rsidR="00B70DA1">
              <w:t>.</w:t>
            </w:r>
            <w:r>
              <w:t xml:space="preserve"> Autor</w:t>
            </w:r>
            <w:r w:rsidR="00B70DA1">
              <w:t>ka</w:t>
            </w:r>
            <w:r>
              <w:t xml:space="preserve"> </w:t>
            </w:r>
            <w:r w:rsidR="006A0BDF">
              <w:t xml:space="preserve">se </w:t>
            </w:r>
            <w:r>
              <w:t xml:space="preserve">při </w:t>
            </w:r>
            <w:r w:rsidR="006A0BDF">
              <w:t>řešení této problematiky v teoretické části</w:t>
            </w:r>
            <w:r w:rsidR="00B70DA1">
              <w:t xml:space="preserve"> zabývá podrobně německým jazykem</w:t>
            </w:r>
            <w:r w:rsidR="00B02B8E">
              <w:t xml:space="preserve"> obecně</w:t>
            </w:r>
            <w:r w:rsidR="00B70DA1">
              <w:t xml:space="preserve"> a </w:t>
            </w:r>
            <w:r w:rsidR="00B02B8E">
              <w:t xml:space="preserve">také </w:t>
            </w:r>
            <w:r w:rsidR="00B70DA1">
              <w:t>rolí německého jazyka jako cizího jazyka v České republice</w:t>
            </w:r>
            <w:r w:rsidR="00B02B8E">
              <w:t>. Velmi odpovědně př</w:t>
            </w:r>
            <w:r w:rsidR="005A7943">
              <w:t xml:space="preserve">istoupila k analýze </w:t>
            </w:r>
            <w:r w:rsidR="00B02B8E">
              <w:t>projektů, které podporují příhraniční spolupráci nebo jinak</w:t>
            </w:r>
            <w:r w:rsidR="00ED5C36">
              <w:t xml:space="preserve"> finančně</w:t>
            </w:r>
            <w:r w:rsidR="00B02B8E">
              <w:t xml:space="preserve"> přispívají k rozvoji vzájemných vztahů mezi oběma zeměmi. Velmi cenné jsou také informace o základní škole, v níž autorka </w:t>
            </w:r>
            <w:r w:rsidR="00ED5C36">
              <w:t>r</w:t>
            </w:r>
            <w:r w:rsidR="005A7943">
              <w:t xml:space="preserve">ealizovala dotazníkové šetření a </w:t>
            </w:r>
            <w:r w:rsidR="00ED5C36">
              <w:t>kterou v m</w:t>
            </w:r>
            <w:r w:rsidR="005A7943">
              <w:t xml:space="preserve">inulosti také sama navštěvovala. </w:t>
            </w:r>
            <w:r w:rsidR="008C2AF9">
              <w:t>Pro praktickou část zvol</w:t>
            </w:r>
            <w:r w:rsidR="00082AB7">
              <w:t>il</w:t>
            </w:r>
            <w:r w:rsidR="005A444B">
              <w:t>a</w:t>
            </w:r>
            <w:r w:rsidR="00082AB7">
              <w:t xml:space="preserve"> metodu dotazníkového šetření</w:t>
            </w:r>
            <w:r w:rsidR="005A444B">
              <w:t xml:space="preserve"> s otevřenými otázkami</w:t>
            </w:r>
            <w:r w:rsidR="00ED5C36">
              <w:t>. Z</w:t>
            </w:r>
            <w:r w:rsidR="00082AB7">
              <w:t>jistil</w:t>
            </w:r>
            <w:r w:rsidR="00ED5C36">
              <w:t>a cenné informace</w:t>
            </w:r>
            <w:r w:rsidR="00082AB7">
              <w:t>, které následně zpracoval</w:t>
            </w:r>
            <w:r w:rsidR="005A444B">
              <w:t>a</w:t>
            </w:r>
            <w:r w:rsidR="00082AB7">
              <w:t>, vyhodnotil</w:t>
            </w:r>
            <w:r w:rsidR="005A444B">
              <w:t>a</w:t>
            </w:r>
            <w:r w:rsidR="00082AB7">
              <w:t>, názorně graficky zobrazil</w:t>
            </w:r>
            <w:r w:rsidR="005A444B">
              <w:t>a</w:t>
            </w:r>
            <w:r w:rsidR="00082AB7">
              <w:t xml:space="preserve"> a okomentoval</w:t>
            </w:r>
            <w:r w:rsidR="005A444B">
              <w:t>a</w:t>
            </w:r>
            <w:r w:rsidR="00082AB7">
              <w:t>. Po obsahové i jazykové stránce</w:t>
            </w:r>
            <w:r w:rsidR="00595E85">
              <w:t>,</w:t>
            </w:r>
            <w:r w:rsidR="00BD5EAA">
              <w:t xml:space="preserve"> i</w:t>
            </w:r>
            <w:r w:rsidR="00595E85">
              <w:t xml:space="preserve"> vzhledem k odbornému přínosu</w:t>
            </w:r>
            <w:r w:rsidR="00082AB7">
              <w:t xml:space="preserve"> jde o ve</w:t>
            </w:r>
            <w:r w:rsidR="005A444B">
              <w:t xml:space="preserve">lmi kvalitní </w:t>
            </w:r>
            <w:r w:rsidR="00ED5C36">
              <w:t>práci, přestože výsled</w:t>
            </w:r>
            <w:r w:rsidR="005A7943">
              <w:t xml:space="preserve">kem je málo potěšující zjištění. Žáci </w:t>
            </w:r>
            <w:r w:rsidR="005A444B">
              <w:t>základní školy v příhraniční oblasti mají jen velmi povrchní a</w:t>
            </w:r>
            <w:r w:rsidR="00ED5C36">
              <w:t xml:space="preserve"> často</w:t>
            </w:r>
            <w:r w:rsidR="005A444B">
              <w:t xml:space="preserve"> nedostatečné znalosti o </w:t>
            </w:r>
            <w:r w:rsidR="00ED5C36">
              <w:t>rakouském sousedovi.</w:t>
            </w:r>
          </w:p>
          <w:p w:rsidR="00CA1943" w:rsidRPr="00C1276E" w:rsidRDefault="00CA1943" w:rsidP="00A05DD0"/>
          <w:p w:rsidR="00CA1943" w:rsidRDefault="00082AB7" w:rsidP="00082AB7">
            <w:r>
              <w:t>Bakalářskou práci doporučuji k obhajobě.</w:t>
            </w:r>
          </w:p>
          <w:p w:rsidR="00595E85" w:rsidRDefault="00595E85" w:rsidP="00082AB7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CA1943" w:rsidP="00CA1943"/>
          <w:p w:rsidR="00CA1943" w:rsidRDefault="0097266F" w:rsidP="00CA1943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halten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 w:rsidR="00FC58C9">
              <w:t xml:space="preserve"> </w:t>
            </w:r>
            <w:r>
              <w:t xml:space="preserve">der </w:t>
            </w:r>
            <w:proofErr w:type="spellStart"/>
            <w:r>
              <w:t>Entwicklungspotenziale</w:t>
            </w:r>
            <w:proofErr w:type="spellEnd"/>
            <w:r>
              <w:t xml:space="preserve">  </w:t>
            </w:r>
            <w:proofErr w:type="spellStart"/>
            <w:r>
              <w:t>bei</w:t>
            </w:r>
            <w:proofErr w:type="spellEnd"/>
            <w:r>
              <w:t xml:space="preserve"> der </w:t>
            </w:r>
            <w:proofErr w:type="spellStart"/>
            <w:r>
              <w:t>grenzüberschreitenden</w:t>
            </w:r>
            <w:proofErr w:type="spellEnd"/>
            <w:r>
              <w:t xml:space="preserve"> </w:t>
            </w:r>
            <w:proofErr w:type="spellStart"/>
            <w:r w:rsidR="00FC58C9">
              <w:t>Zusammenarbeit</w:t>
            </w:r>
            <w:proofErr w:type="spellEnd"/>
            <w:r w:rsidR="00E338E2">
              <w:t>?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B04CC5">
              <w:t xml:space="preserve"> 14</w:t>
            </w:r>
            <w:r w:rsidR="00F27808">
              <w:t>. 5. 2012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BD5EAA">
              <w:t xml:space="preserve"> Mgr. </w:t>
            </w:r>
            <w:r w:rsidR="00F27808">
              <w:t xml:space="preserve">Věra </w:t>
            </w:r>
            <w:proofErr w:type="gramStart"/>
            <w:r w:rsidR="00F27808">
              <w:t xml:space="preserve">Kozáková, </w:t>
            </w:r>
            <w:r w:rsidR="00BD5EAA">
              <w:t xml:space="preserve"> </w:t>
            </w:r>
            <w:r w:rsidR="00F27808">
              <w:t>Ph.</w:t>
            </w:r>
            <w:proofErr w:type="gramEnd"/>
            <w:r w:rsidR="00F27808">
              <w:t>D.</w:t>
            </w:r>
            <w:r w:rsidR="00D36839">
              <w:t>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184" w:rsidRDefault="005A1184">
      <w:r>
        <w:separator/>
      </w:r>
    </w:p>
  </w:endnote>
  <w:endnote w:type="continuationSeparator" w:id="0">
    <w:p w:rsidR="005A1184" w:rsidRDefault="005A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184" w:rsidRDefault="005A1184">
      <w:r>
        <w:separator/>
      </w:r>
    </w:p>
  </w:footnote>
  <w:footnote w:type="continuationSeparator" w:id="0">
    <w:p w:rsidR="005A1184" w:rsidRDefault="005A1184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85045"/>
    <w:multiLevelType w:val="hybridMultilevel"/>
    <w:tmpl w:val="88CCA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82AB7"/>
    <w:rsid w:val="000954C8"/>
    <w:rsid w:val="000C282C"/>
    <w:rsid w:val="000D77F4"/>
    <w:rsid w:val="00163FBB"/>
    <w:rsid w:val="0028172F"/>
    <w:rsid w:val="00353B48"/>
    <w:rsid w:val="00381B12"/>
    <w:rsid w:val="003B63E0"/>
    <w:rsid w:val="003F0325"/>
    <w:rsid w:val="00436EAC"/>
    <w:rsid w:val="004F5BC7"/>
    <w:rsid w:val="00505901"/>
    <w:rsid w:val="00513C1D"/>
    <w:rsid w:val="00516AEC"/>
    <w:rsid w:val="0053317D"/>
    <w:rsid w:val="00595E85"/>
    <w:rsid w:val="005A1184"/>
    <w:rsid w:val="005A444B"/>
    <w:rsid w:val="005A7943"/>
    <w:rsid w:val="005F494D"/>
    <w:rsid w:val="0060549E"/>
    <w:rsid w:val="006838CE"/>
    <w:rsid w:val="006A0BDF"/>
    <w:rsid w:val="0071012E"/>
    <w:rsid w:val="0071554C"/>
    <w:rsid w:val="007323E6"/>
    <w:rsid w:val="00827341"/>
    <w:rsid w:val="00886992"/>
    <w:rsid w:val="008911B8"/>
    <w:rsid w:val="008C2AF9"/>
    <w:rsid w:val="00921BEA"/>
    <w:rsid w:val="0097266F"/>
    <w:rsid w:val="00A05DD0"/>
    <w:rsid w:val="00A3093C"/>
    <w:rsid w:val="00B02B8E"/>
    <w:rsid w:val="00B04CC5"/>
    <w:rsid w:val="00B70DA1"/>
    <w:rsid w:val="00BD5EAA"/>
    <w:rsid w:val="00C06599"/>
    <w:rsid w:val="00C1276E"/>
    <w:rsid w:val="00C138E2"/>
    <w:rsid w:val="00C15E61"/>
    <w:rsid w:val="00C4344E"/>
    <w:rsid w:val="00C45D3C"/>
    <w:rsid w:val="00C9326B"/>
    <w:rsid w:val="00CA1943"/>
    <w:rsid w:val="00D36839"/>
    <w:rsid w:val="00D4691E"/>
    <w:rsid w:val="00D520E1"/>
    <w:rsid w:val="00E338E2"/>
    <w:rsid w:val="00ED5C36"/>
    <w:rsid w:val="00F11D3A"/>
    <w:rsid w:val="00F27808"/>
    <w:rsid w:val="00FC5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0549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338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333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3</cp:revision>
  <cp:lastPrinted>2012-05-14T04:41:00Z</cp:lastPrinted>
  <dcterms:created xsi:type="dcterms:W3CDTF">2012-05-14T07:04:00Z</dcterms:created>
  <dcterms:modified xsi:type="dcterms:W3CDTF">2012-05-14T07:04:00Z</dcterms:modified>
</cp:coreProperties>
</file>