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B36D18" w:rsidP="00627C3F">
            <w:r>
              <w:t>Alexandra Sekalová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B36D18" w:rsidP="00627C3F">
            <w:pPr>
              <w:jc w:val="both"/>
              <w:rPr>
                <w:lang w:val="de-DE"/>
              </w:rPr>
            </w:pPr>
            <w:proofErr w:type="spellStart"/>
            <w:r>
              <w:t>Brauerei</w:t>
            </w:r>
            <w:proofErr w:type="spellEnd"/>
            <w:r>
              <w:t xml:space="preserve"> </w:t>
            </w:r>
            <w:proofErr w:type="spellStart"/>
            <w:r>
              <w:t>Starokladno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ihr</w:t>
            </w:r>
            <w:proofErr w:type="spellEnd"/>
            <w:r>
              <w:t xml:space="preserve"> </w:t>
            </w:r>
            <w:proofErr w:type="spellStart"/>
            <w:r>
              <w:t>Einfluss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Bierkultur</w:t>
            </w:r>
            <w:proofErr w:type="spellEnd"/>
            <w:r>
              <w:t xml:space="preserve"> in der Region Kladno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8B52F8" w:rsidRDefault="009D315F" w:rsidP="00D460AF">
            <w:pPr>
              <w:jc w:val="both"/>
            </w:pPr>
            <w:r>
              <w:t xml:space="preserve">Autorka se v teoretické části zabývá </w:t>
            </w:r>
            <w:r w:rsidR="008B52F8">
              <w:t>historií a surovinami pro výrobu piva. V </w:t>
            </w:r>
            <w:r w:rsidR="00B15474">
              <w:t>druhé</w:t>
            </w:r>
            <w:r w:rsidR="008B52F8">
              <w:t xml:space="preserve"> kapitole představuje region Kladno, odkud pochází. </w:t>
            </w:r>
          </w:p>
          <w:p w:rsidR="009443A2" w:rsidRDefault="008B52F8" w:rsidP="00D460AF">
            <w:pPr>
              <w:jc w:val="both"/>
            </w:pPr>
            <w:r>
              <w:t xml:space="preserve">Praktickou část tvoří marketingová analýza pivovaru </w:t>
            </w:r>
            <w:proofErr w:type="spellStart"/>
            <w:r>
              <w:t>Starokladno</w:t>
            </w:r>
            <w:proofErr w:type="spellEnd"/>
            <w:r>
              <w:t xml:space="preserve">, kde autorka vhodným způsobem kombinuje teoretické poznatky s praktickými zkušenostmi jmenovaného pivovaru. </w:t>
            </w:r>
            <w:r w:rsidR="009443A2">
              <w:t>V pečlivě vypracované SWOT-analýze hodnotí silné a slabé stránky podniku. Uvedená fakt</w:t>
            </w:r>
            <w:r w:rsidR="003905FA" w:rsidRPr="00244285">
              <w:t>a</w:t>
            </w:r>
            <w:r w:rsidR="009443A2">
              <w:t xml:space="preserve"> svědčí o dobré znalosti lokality a poměrů autorky. </w:t>
            </w:r>
          </w:p>
          <w:p w:rsidR="00D460AF" w:rsidRDefault="009443A2" w:rsidP="00D460AF">
            <w:pPr>
              <w:jc w:val="both"/>
            </w:pPr>
            <w:r>
              <w:t>Bakalářská práce je velmi obsáhlá</w:t>
            </w:r>
            <w:r w:rsidR="00B15474">
              <w:t>. Je psaná od začátku do konce stylem odpovídajícím takovému druhu vědeckého pojednávání. Drobné gramatické chyby nekazí celkový dobrý dojem.</w:t>
            </w:r>
          </w:p>
          <w:p w:rsidR="00B15474" w:rsidRDefault="00D460AF" w:rsidP="00D460AF">
            <w:pPr>
              <w:jc w:val="both"/>
            </w:pPr>
            <w:r>
              <w:t>Doporučuji práci k obhajobě.</w:t>
            </w:r>
            <w:r w:rsidR="00B15474">
              <w:t xml:space="preserve"> </w:t>
            </w:r>
          </w:p>
          <w:p w:rsidR="00CA1943" w:rsidRPr="00C1276E" w:rsidRDefault="00B15474" w:rsidP="00A05DD0">
            <w:r>
              <w:t xml:space="preserve"> </w:t>
            </w:r>
            <w:r w:rsidR="009D315F"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D460AF" w:rsidP="00D460AF">
            <w:pPr>
              <w:numPr>
                <w:ilvl w:val="0"/>
                <w:numId w:val="1"/>
              </w:numPr>
            </w:pP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selbst</w:t>
            </w:r>
            <w:proofErr w:type="spellEnd"/>
            <w:r>
              <w:t xml:space="preserve"> in der </w:t>
            </w:r>
            <w:proofErr w:type="spellStart"/>
            <w:r>
              <w:t>Brauerei</w:t>
            </w:r>
            <w:proofErr w:type="spellEnd"/>
            <w:r>
              <w:t xml:space="preserve"> </w:t>
            </w:r>
            <w:proofErr w:type="spellStart"/>
            <w:r>
              <w:t>gearbeitet</w:t>
            </w:r>
            <w:proofErr w:type="spellEnd"/>
            <w:r>
              <w:t>?</w:t>
            </w:r>
          </w:p>
          <w:p w:rsidR="00D460AF" w:rsidRDefault="00D460AF" w:rsidP="00D460AF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Erfahrungen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au</w:t>
            </w:r>
            <w:proofErr w:type="spellStart"/>
            <w:r>
              <w:rPr>
                <w:lang w:val="de-DE"/>
              </w:rPr>
              <w:t>ßerdem</w:t>
            </w:r>
            <w:proofErr w:type="spellEnd"/>
            <w:r>
              <w:rPr>
                <w:lang w:val="de-DE"/>
              </w:rPr>
              <w:t xml:space="preserve"> im Rahmen des Projekts Aktion gewonnen?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F43818">
            <w:r>
              <w:t>Datum:</w:t>
            </w:r>
            <w:r w:rsidR="00F43818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FD2742">
              <w:t xml:space="preserve"> Mgr. Silke Gester,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671" w:rsidRDefault="00BB1671">
      <w:r>
        <w:separator/>
      </w:r>
    </w:p>
  </w:endnote>
  <w:endnote w:type="continuationSeparator" w:id="0">
    <w:p w:rsidR="00BB1671" w:rsidRDefault="00BB1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671" w:rsidRDefault="00BB1671">
      <w:r>
        <w:separator/>
      </w:r>
    </w:p>
  </w:footnote>
  <w:footnote w:type="continuationSeparator" w:id="0">
    <w:p w:rsidR="00BB1671" w:rsidRDefault="00BB1671">
      <w:r>
        <w:continuationSeparator/>
      </w:r>
    </w:p>
  </w:footnote>
  <w:footnote w:id="1">
    <w:p w:rsidR="008B52F8" w:rsidRDefault="008B52F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187245"/>
    <w:rsid w:val="001E71AB"/>
    <w:rsid w:val="00244285"/>
    <w:rsid w:val="00263741"/>
    <w:rsid w:val="0028172F"/>
    <w:rsid w:val="00353B48"/>
    <w:rsid w:val="003905FA"/>
    <w:rsid w:val="003F0325"/>
    <w:rsid w:val="00436EAC"/>
    <w:rsid w:val="004F5BC7"/>
    <w:rsid w:val="00626E7D"/>
    <w:rsid w:val="00627C3F"/>
    <w:rsid w:val="00655A71"/>
    <w:rsid w:val="006838CE"/>
    <w:rsid w:val="006C0147"/>
    <w:rsid w:val="007323E6"/>
    <w:rsid w:val="007376EB"/>
    <w:rsid w:val="00827341"/>
    <w:rsid w:val="008911B8"/>
    <w:rsid w:val="008B52F8"/>
    <w:rsid w:val="00921BEA"/>
    <w:rsid w:val="009443A2"/>
    <w:rsid w:val="009D315F"/>
    <w:rsid w:val="009E294E"/>
    <w:rsid w:val="00A05DD0"/>
    <w:rsid w:val="00A9253F"/>
    <w:rsid w:val="00B15474"/>
    <w:rsid w:val="00B36D18"/>
    <w:rsid w:val="00BB1671"/>
    <w:rsid w:val="00C1276E"/>
    <w:rsid w:val="00C138E2"/>
    <w:rsid w:val="00CA1943"/>
    <w:rsid w:val="00CF1DEE"/>
    <w:rsid w:val="00D460AF"/>
    <w:rsid w:val="00F11D3A"/>
    <w:rsid w:val="00F43818"/>
    <w:rsid w:val="00FD2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E71A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dcterms:created xsi:type="dcterms:W3CDTF">2012-05-10T12:23:00Z</dcterms:created>
  <dcterms:modified xsi:type="dcterms:W3CDTF">2012-05-11T06:05:00Z</dcterms:modified>
</cp:coreProperties>
</file>