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A23404" w:rsidP="00A234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Kateřina Jarošová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A23404" w:rsidP="00E374F6">
            <w:pPr>
              <w:rPr>
                <w:sz w:val="22"/>
                <w:szCs w:val="22"/>
              </w:rPr>
            </w:pPr>
            <w:r w:rsidRPr="00A23404">
              <w:rPr>
                <w:sz w:val="22"/>
                <w:szCs w:val="22"/>
              </w:rPr>
              <w:t xml:space="preserve">Trávení volného času sportem u dětí 2. </w:t>
            </w:r>
            <w:r w:rsidR="00E374F6">
              <w:rPr>
                <w:sz w:val="22"/>
                <w:szCs w:val="22"/>
              </w:rPr>
              <w:t>s</w:t>
            </w:r>
            <w:r w:rsidRPr="00A23404">
              <w:rPr>
                <w:sz w:val="22"/>
                <w:szCs w:val="22"/>
              </w:rPr>
              <w:t>tupně ZŠ v Uherském Hradišti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Jitka Jakešová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D651A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D651A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D651A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D651A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D651A9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D651A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E374F6" w:rsidRDefault="00613044" w:rsidP="00C5256A">
            <w:pPr>
              <w:spacing w:after="120"/>
              <w:jc w:val="both"/>
            </w:pPr>
            <w:r>
              <w:t xml:space="preserve">V </w:t>
            </w:r>
            <w:r w:rsidR="00E374F6">
              <w:t xml:space="preserve">předložené bakalářské práci </w:t>
            </w:r>
            <w:r>
              <w:t xml:space="preserve">si autorka </w:t>
            </w:r>
            <w:r w:rsidR="00E374F6">
              <w:t xml:space="preserve">klade za cíl </w:t>
            </w:r>
            <w:r>
              <w:t>z</w:t>
            </w:r>
            <w:r w:rsidR="00E374F6">
              <w:t>formulovat postoj dětí k jejich volnému času. Dotazníkové šetření bylo realizováno na 3. ZŠ Sportovní Uherské Hradiště, jehož respondenty se stalo 118 dětí pátých a devátých sportovních a nesportovních</w:t>
            </w:r>
            <w:r>
              <w:t xml:space="preserve"> tříd</w:t>
            </w:r>
            <w:r w:rsidR="00E374F6">
              <w:t>.</w:t>
            </w:r>
            <w:r w:rsidR="001264C7">
              <w:t xml:space="preserve"> </w:t>
            </w:r>
            <w:r w:rsidR="00E374F6">
              <w:t>Dle</w:t>
            </w:r>
            <w:r>
              <w:t xml:space="preserve"> výzkumného</w:t>
            </w:r>
            <w:r w:rsidR="00E374F6">
              <w:t xml:space="preserve"> zaměření se nabízí</w:t>
            </w:r>
            <w:r w:rsidR="001264C7">
              <w:t xml:space="preserve"> </w:t>
            </w:r>
            <w:r w:rsidR="006527BB">
              <w:t xml:space="preserve">zvážení </w:t>
            </w:r>
            <w:r w:rsidR="001264C7">
              <w:t>přesnější</w:t>
            </w:r>
            <w:r w:rsidR="006527BB">
              <w:t>ho</w:t>
            </w:r>
            <w:r w:rsidR="001264C7">
              <w:t xml:space="preserve"> </w:t>
            </w:r>
            <w:r w:rsidR="006527BB">
              <w:t xml:space="preserve">názvu </w:t>
            </w:r>
            <w:r w:rsidR="00E374F6">
              <w:t>práce: „</w:t>
            </w:r>
            <w:r w:rsidR="00E374F6" w:rsidRPr="00A23404">
              <w:rPr>
                <w:sz w:val="22"/>
                <w:szCs w:val="22"/>
              </w:rPr>
              <w:t xml:space="preserve">Trávení </w:t>
            </w:r>
            <w:r w:rsidR="00E374F6">
              <w:rPr>
                <w:sz w:val="22"/>
                <w:szCs w:val="22"/>
              </w:rPr>
              <w:t>volného času sportem u dětí 2. s</w:t>
            </w:r>
            <w:r w:rsidR="00E374F6" w:rsidRPr="00A23404">
              <w:rPr>
                <w:sz w:val="22"/>
                <w:szCs w:val="22"/>
              </w:rPr>
              <w:t>tupně</w:t>
            </w:r>
            <w:r w:rsidR="00E374F6">
              <w:rPr>
                <w:sz w:val="22"/>
                <w:szCs w:val="22"/>
              </w:rPr>
              <w:t xml:space="preserve"> 3. </w:t>
            </w:r>
            <w:r w:rsidR="00E374F6" w:rsidRPr="00A23404">
              <w:rPr>
                <w:sz w:val="22"/>
                <w:szCs w:val="22"/>
              </w:rPr>
              <w:t>ZŠ</w:t>
            </w:r>
            <w:r w:rsidR="00E374F6">
              <w:rPr>
                <w:sz w:val="22"/>
                <w:szCs w:val="22"/>
              </w:rPr>
              <w:t xml:space="preserve"> Sportovní Uherské</w:t>
            </w:r>
            <w:r w:rsidR="00E374F6" w:rsidRPr="00A23404">
              <w:rPr>
                <w:sz w:val="22"/>
                <w:szCs w:val="22"/>
              </w:rPr>
              <w:t xml:space="preserve"> Hradišt</w:t>
            </w:r>
            <w:r w:rsidR="00E374F6">
              <w:rPr>
                <w:sz w:val="22"/>
                <w:szCs w:val="22"/>
              </w:rPr>
              <w:t xml:space="preserve">ě“, jelikož </w:t>
            </w:r>
            <w:r w:rsidR="001264C7">
              <w:rPr>
                <w:sz w:val="22"/>
                <w:szCs w:val="22"/>
              </w:rPr>
              <w:t>právě zde a ne</w:t>
            </w:r>
            <w:r w:rsidR="00E374F6">
              <w:rPr>
                <w:sz w:val="22"/>
                <w:szCs w:val="22"/>
              </w:rPr>
              <w:t xml:space="preserve"> jinde byl výzkum realizován.</w:t>
            </w:r>
            <w:r w:rsidR="00E374F6">
              <w:t xml:space="preserve"> </w:t>
            </w:r>
          </w:p>
          <w:p w:rsidR="00613044" w:rsidRDefault="001264C7" w:rsidP="001264C7">
            <w:pPr>
              <w:spacing w:after="120"/>
              <w:jc w:val="both"/>
            </w:pPr>
            <w:r>
              <w:t xml:space="preserve">Teoretická část práce seznamuje s pojmem </w:t>
            </w:r>
            <w:r w:rsidR="00613044">
              <w:t>starší školní věk, volný</w:t>
            </w:r>
            <w:r>
              <w:t xml:space="preserve"> čas, jeho funkce a</w:t>
            </w:r>
            <w:r w:rsidR="006527BB">
              <w:t xml:space="preserve"> vy</w:t>
            </w:r>
            <w:r w:rsidR="00613044">
              <w:t>žití sportem. Zajímavé jsou především kapitoly představující historický vývoj sportu a školní těles</w:t>
            </w:r>
            <w:r w:rsidR="006527BB">
              <w:t>né výchovy a možnosti sportovních aktivit</w:t>
            </w:r>
            <w:r w:rsidR="00613044">
              <w:t xml:space="preserve"> v Uherském Hradišti.</w:t>
            </w:r>
          </w:p>
          <w:p w:rsidR="00F1326B" w:rsidRPr="00C50B27" w:rsidRDefault="00F00DF6" w:rsidP="006527BB">
            <w:pPr>
              <w:spacing w:after="120"/>
              <w:jc w:val="both"/>
              <w:rPr>
                <w:sz w:val="22"/>
                <w:szCs w:val="22"/>
              </w:rPr>
            </w:pPr>
            <w:r>
              <w:t xml:space="preserve">Kvalitu práce </w:t>
            </w:r>
            <w:r w:rsidR="00613044">
              <w:t>spatřuji</w:t>
            </w:r>
            <w:r>
              <w:t xml:space="preserve"> zejména </w:t>
            </w:r>
            <w:r w:rsidR="00613044">
              <w:t xml:space="preserve">v </w:t>
            </w:r>
            <w:r>
              <w:t>její</w:t>
            </w:r>
            <w:r w:rsidR="001264C7">
              <w:t xml:space="preserve"> přehlednost</w:t>
            </w:r>
            <w:r w:rsidR="00613044">
              <w:t>i</w:t>
            </w:r>
            <w:r w:rsidR="001264C7">
              <w:t xml:space="preserve">, </w:t>
            </w:r>
            <w:r w:rsidR="00613044">
              <w:t>kultivovaném</w:t>
            </w:r>
            <w:r w:rsidR="001264C7">
              <w:t xml:space="preserve"> styl</w:t>
            </w:r>
            <w:r w:rsidR="00613044">
              <w:t>u a</w:t>
            </w:r>
            <w:r w:rsidR="001264C7">
              <w:t xml:space="preserve"> logické</w:t>
            </w:r>
            <w:r w:rsidR="00613044">
              <w:t>m</w:t>
            </w:r>
            <w:r w:rsidR="001264C7">
              <w:t xml:space="preserve"> členění. Výzkum je zajímavý, i když v mnohých ohledech </w:t>
            </w:r>
            <w:r w:rsidR="00613044">
              <w:t>nepřináší zřejmé zjištění</w:t>
            </w:r>
            <w:r w:rsidR="001264C7">
              <w:t xml:space="preserve">. Výsledky testování dvou stanovených hypotéz jsou </w:t>
            </w:r>
            <w:r w:rsidR="00613044">
              <w:t xml:space="preserve">již </w:t>
            </w:r>
            <w:r w:rsidR="001264C7">
              <w:t xml:space="preserve">předem odhadnutelné, jelikož se jedná o druh </w:t>
            </w:r>
            <w:r w:rsidR="006527BB">
              <w:t>školního zařízení</w:t>
            </w:r>
            <w:r w:rsidR="001264C7">
              <w:t>, ve které sport hraje důležitou roli. Rovněž</w:t>
            </w:r>
            <w:r w:rsidR="00613044">
              <w:t xml:space="preserve"> postrádám</w:t>
            </w:r>
            <w:r w:rsidR="001264C7">
              <w:t xml:space="preserve"> znázornění výpočtů chí-kvadr</w:t>
            </w:r>
            <w:r w:rsidR="00613044">
              <w:t>át</w:t>
            </w:r>
            <w:r w:rsidR="001264C7">
              <w:t xml:space="preserve"> (vhodné doplnit např. na str. 45)</w:t>
            </w:r>
            <w:r w:rsidR="009B7954">
              <w:t xml:space="preserve"> a doporučuji rozšířit velmi strohé shrnutí výsledků realizovaného výzkumu (viz kapitola 4.8)</w:t>
            </w:r>
            <w:r w:rsidR="001264C7">
              <w:t xml:space="preserve">. </w:t>
            </w:r>
            <w:r>
              <w:t xml:space="preserve">Práci </w:t>
            </w:r>
            <w:r w:rsidR="009B7954">
              <w:t xml:space="preserve">celkově </w:t>
            </w:r>
            <w:proofErr w:type="gramStart"/>
            <w:r>
              <w:t>hodnotím</w:t>
            </w:r>
            <w:proofErr w:type="gramEnd"/>
            <w:r>
              <w:t xml:space="preserve"> kladně o </w:t>
            </w:r>
            <w:proofErr w:type="gramStart"/>
            <w:r>
              <w:t>doporučuji</w:t>
            </w:r>
            <w:proofErr w:type="gramEnd"/>
            <w:r>
              <w:t xml:space="preserve">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6527BB">
            <w:pPr>
              <w:spacing w:after="120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A835D5" w:rsidP="009E40CE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9E40CE">
              <w:rPr>
                <w:sz w:val="22"/>
                <w:szCs w:val="22"/>
              </w:rPr>
              <w:tab/>
            </w:r>
            <w:r w:rsidR="006527BB">
              <w:rPr>
                <w:sz w:val="22"/>
                <w:szCs w:val="22"/>
              </w:rPr>
              <w:t>Znáte nějaký zahraniční nástroj</w:t>
            </w:r>
            <w:r w:rsidR="009B7954">
              <w:rPr>
                <w:sz w:val="22"/>
                <w:szCs w:val="22"/>
              </w:rPr>
              <w:t xml:space="preserve"> zjišťující způsob trávení volného času dětí na ZŠ?</w:t>
            </w:r>
          </w:p>
          <w:p w:rsidR="00B411DB" w:rsidRPr="00C50B27" w:rsidRDefault="009E40CE" w:rsidP="006527BB">
            <w:pPr>
              <w:spacing w:after="120"/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ab/>
            </w:r>
            <w:r w:rsidR="009B7954">
              <w:rPr>
                <w:sz w:val="22"/>
                <w:szCs w:val="22"/>
              </w:rPr>
              <w:t>Vysvětlete pojem validita a reliabilita výzkumného nástroje.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A2340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6527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D1487">
              <w:rPr>
                <w:sz w:val="22"/>
                <w:szCs w:val="22"/>
              </w:rPr>
              <w:t xml:space="preserve"> </w:t>
            </w:r>
            <w:proofErr w:type="gramStart"/>
            <w:r w:rsidR="00BD1487">
              <w:rPr>
                <w:sz w:val="22"/>
                <w:szCs w:val="22"/>
              </w:rPr>
              <w:t>1</w:t>
            </w:r>
            <w:r w:rsidR="006527BB">
              <w:rPr>
                <w:sz w:val="22"/>
                <w:szCs w:val="22"/>
              </w:rPr>
              <w:t>4</w:t>
            </w:r>
            <w:r w:rsidR="00BD1487">
              <w:rPr>
                <w:sz w:val="22"/>
                <w:szCs w:val="22"/>
              </w:rPr>
              <w:t>.5.2012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bookmarkStart w:id="0" w:name="_GoBack"/>
            <w:bookmarkEnd w:id="0"/>
          </w:p>
        </w:tc>
      </w:tr>
    </w:tbl>
    <w:p w:rsidR="006847E2" w:rsidRDefault="006847E2" w:rsidP="009B7954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B21" w:rsidRDefault="001B0B21">
      <w:r>
        <w:separator/>
      </w:r>
    </w:p>
  </w:endnote>
  <w:endnote w:type="continuationSeparator" w:id="0">
    <w:p w:rsidR="001B0B21" w:rsidRDefault="001B0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B21" w:rsidRDefault="001B0B21">
      <w:r>
        <w:separator/>
      </w:r>
    </w:p>
  </w:footnote>
  <w:footnote w:type="continuationSeparator" w:id="0">
    <w:p w:rsidR="001B0B21" w:rsidRDefault="001B0B21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560617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9A"/>
    <w:rsid w:val="00066678"/>
    <w:rsid w:val="001264C7"/>
    <w:rsid w:val="00154F27"/>
    <w:rsid w:val="001B0B21"/>
    <w:rsid w:val="00362AB0"/>
    <w:rsid w:val="003B106E"/>
    <w:rsid w:val="003F5DA2"/>
    <w:rsid w:val="00461F2A"/>
    <w:rsid w:val="00512982"/>
    <w:rsid w:val="00526D47"/>
    <w:rsid w:val="0055255D"/>
    <w:rsid w:val="005C219A"/>
    <w:rsid w:val="005F2D48"/>
    <w:rsid w:val="00613044"/>
    <w:rsid w:val="006527BB"/>
    <w:rsid w:val="006847E2"/>
    <w:rsid w:val="00745F0D"/>
    <w:rsid w:val="007553A2"/>
    <w:rsid w:val="00781F43"/>
    <w:rsid w:val="008614B3"/>
    <w:rsid w:val="008B1B77"/>
    <w:rsid w:val="008D6BFA"/>
    <w:rsid w:val="00966204"/>
    <w:rsid w:val="009B7954"/>
    <w:rsid w:val="009E40CE"/>
    <w:rsid w:val="00A00EB8"/>
    <w:rsid w:val="00A23404"/>
    <w:rsid w:val="00A64986"/>
    <w:rsid w:val="00A835D5"/>
    <w:rsid w:val="00AA6D57"/>
    <w:rsid w:val="00B411DB"/>
    <w:rsid w:val="00BA3203"/>
    <w:rsid w:val="00BD1487"/>
    <w:rsid w:val="00C50B27"/>
    <w:rsid w:val="00C5256A"/>
    <w:rsid w:val="00CA7D64"/>
    <w:rsid w:val="00D00DE1"/>
    <w:rsid w:val="00D05C79"/>
    <w:rsid w:val="00D41BDF"/>
    <w:rsid w:val="00D4563E"/>
    <w:rsid w:val="00D651A9"/>
    <w:rsid w:val="00DC1BF5"/>
    <w:rsid w:val="00E374F6"/>
    <w:rsid w:val="00E709EA"/>
    <w:rsid w:val="00F00DF6"/>
    <w:rsid w:val="00F1326B"/>
    <w:rsid w:val="00F7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48</TotalTime>
  <Pages>2</Pages>
  <Words>397</Words>
  <Characters>2343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jakesova</cp:lastModifiedBy>
  <cp:revision>6</cp:revision>
  <cp:lastPrinted>2012-04-25T08:21:00Z</cp:lastPrinted>
  <dcterms:created xsi:type="dcterms:W3CDTF">2012-05-11T10:10:00Z</dcterms:created>
  <dcterms:modified xsi:type="dcterms:W3CDTF">2012-05-14T11:33:00Z</dcterms:modified>
</cp:coreProperties>
</file>