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4E5CB7" w:rsidP="00CA1943">
            <w:r>
              <w:t>Ivo Nawrat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4E5CB7" w:rsidP="00CA1943">
            <w:r>
              <w:t>Motivace a její vliv na zvyšování výkonnosti firmy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4E5CB7" w:rsidP="00CA1943">
            <w:r>
              <w:t>Ing. Janka Vydrová, Ph.D.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4E5CB7" w:rsidP="00CA1943">
            <w:r>
              <w:t xml:space="preserve">Anglický jazyk pro manažerskou praxi 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26058E" w:rsidP="00CA1943">
            <w:r>
              <w:t>p</w:t>
            </w:r>
            <w:r w:rsidR="004E5CB7">
              <w:t xml:space="preserve">rezenční 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EC5A4A" w:rsidP="00A05DD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Default="00542096" w:rsidP="00A05DD0">
            <w:r>
              <w:t xml:space="preserve">Bakalářská práce je zpracována na téma „Motivace a její vliv na zvyšování výkonnosti firmy“. </w:t>
            </w:r>
          </w:p>
          <w:p w:rsidR="00542096" w:rsidRDefault="00542096" w:rsidP="00A05DD0">
            <w:r>
              <w:t xml:space="preserve">V teoretické části se student věnuje popisu motivace. Teoretická část je z (cca) 80% z jednoho zdroje – Porvazník – Celostní management. </w:t>
            </w:r>
          </w:p>
          <w:p w:rsidR="00542096" w:rsidRDefault="00542096" w:rsidP="00A05DD0">
            <w:r>
              <w:t xml:space="preserve">V praktické části se student věnuje popisu organizace a kvantitativnímu výzkumu. První část analytické části je bez osobního přínosu studenta, kde student pouze popisuje současnou situaci v organizaci, nemá ji ani citovanou. </w:t>
            </w:r>
            <w:r w:rsidR="004139EB">
              <w:t xml:space="preserve">V rámci této části se student pokusil o SWOT analýzu, ta je však špatně zpracována – příležitosti a hrozby jsou špatně zařazeny – ne jako externí faktory, které organizace svojí činností nemůže ovlivnit, ale jako možnosti organizace, co by v budoucnu mohla dělat! </w:t>
            </w:r>
          </w:p>
          <w:p w:rsidR="00542096" w:rsidRDefault="00542096" w:rsidP="00A05DD0">
            <w:r>
              <w:t xml:space="preserve">Ve druhé části analytické části se věnuje kvantitativnímu výzkumu. Zde není uveden počet respondentů, hypotézy ani výzkumné otázky. Vyhodnocení dotazníku je na hranici dostatečnosti, kde student pouze nepřehledně popisuje výsledky výzkumu. </w:t>
            </w:r>
          </w:p>
          <w:p w:rsidR="004139EB" w:rsidRPr="00542096" w:rsidRDefault="004139EB" w:rsidP="00A05DD0">
            <w:r>
              <w:t xml:space="preserve">Doporučení jsou povrchně a nedostatečně zpracována. </w:t>
            </w:r>
          </w:p>
          <w:p w:rsidR="00CA1943" w:rsidRPr="00DD7F6A" w:rsidRDefault="00DD7F6A" w:rsidP="00A05DD0">
            <w:pPr>
              <w:rPr>
                <w:b/>
              </w:rPr>
            </w:pPr>
            <w:r w:rsidRPr="00DD7F6A">
              <w:rPr>
                <w:b/>
              </w:rPr>
              <w:t xml:space="preserve">Bakalářská práce působí dojmem, jako by ji student zpracoval na poslední chvíli. </w:t>
            </w:r>
          </w:p>
          <w:p w:rsidR="00CA1943" w:rsidRPr="00C1276E" w:rsidRDefault="00CA1943" w:rsidP="00A05DD0"/>
          <w:p w:rsidR="00CA1943" w:rsidRDefault="00CA1943" w:rsidP="00CA1943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CA1943" w:rsidRDefault="00B1495E" w:rsidP="00B1495E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B1495E">
              <w:rPr>
                <w:lang w:val="en-GB"/>
              </w:rPr>
              <w:t xml:space="preserve">Which opportunities and threats </w:t>
            </w:r>
            <w:r>
              <w:rPr>
                <w:lang w:val="en-GB"/>
              </w:rPr>
              <w:t xml:space="preserve">can influence your company? </w:t>
            </w:r>
          </w:p>
          <w:p w:rsidR="00B1495E" w:rsidRDefault="00B1495E" w:rsidP="00B1495E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Are your recommendations real? Will be realized in your company? </w:t>
            </w:r>
          </w:p>
          <w:p w:rsidR="00B1495E" w:rsidRPr="00B1495E" w:rsidRDefault="00B1495E" w:rsidP="00B1495E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How many respondents did you have in your research? How is your hypothesis? Which statistical methods did you use in your bachelor thesis? </w:t>
            </w:r>
          </w:p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0E26FC">
              <w:t xml:space="preserve"> 1. 6. 2012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A92" w:rsidRDefault="00505A92">
      <w:r>
        <w:separator/>
      </w:r>
    </w:p>
  </w:endnote>
  <w:endnote w:type="continuationSeparator" w:id="0">
    <w:p w:rsidR="00505A92" w:rsidRDefault="00505A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A92" w:rsidRDefault="00505A92">
      <w:r>
        <w:separator/>
      </w:r>
    </w:p>
  </w:footnote>
  <w:footnote w:type="continuationSeparator" w:id="0">
    <w:p w:rsidR="00505A92" w:rsidRDefault="00505A92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1734B"/>
    <w:multiLevelType w:val="hybridMultilevel"/>
    <w:tmpl w:val="A68A9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4E5A"/>
    <w:rsid w:val="00005006"/>
    <w:rsid w:val="00013F64"/>
    <w:rsid w:val="0003391A"/>
    <w:rsid w:val="000C282C"/>
    <w:rsid w:val="000E26FC"/>
    <w:rsid w:val="0016138F"/>
    <w:rsid w:val="0026058E"/>
    <w:rsid w:val="0028172F"/>
    <w:rsid w:val="002C34BF"/>
    <w:rsid w:val="00353B48"/>
    <w:rsid w:val="004139EB"/>
    <w:rsid w:val="00436EAC"/>
    <w:rsid w:val="004E5CB7"/>
    <w:rsid w:val="004F5BC7"/>
    <w:rsid w:val="00505A92"/>
    <w:rsid w:val="00542096"/>
    <w:rsid w:val="006838CE"/>
    <w:rsid w:val="00827341"/>
    <w:rsid w:val="00852C5B"/>
    <w:rsid w:val="008911B8"/>
    <w:rsid w:val="00921BEA"/>
    <w:rsid w:val="00A05DD0"/>
    <w:rsid w:val="00B1495E"/>
    <w:rsid w:val="00B65E9A"/>
    <w:rsid w:val="00C1276E"/>
    <w:rsid w:val="00C138E2"/>
    <w:rsid w:val="00CA1943"/>
    <w:rsid w:val="00DD7F6A"/>
    <w:rsid w:val="00EC5A4A"/>
    <w:rsid w:val="00F11D3A"/>
    <w:rsid w:val="00FB4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65E9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149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19</TotalTime>
  <Pages>1</Pages>
  <Words>336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svrckova</cp:lastModifiedBy>
  <cp:revision>12</cp:revision>
  <dcterms:created xsi:type="dcterms:W3CDTF">2012-06-01T05:44:00Z</dcterms:created>
  <dcterms:modified xsi:type="dcterms:W3CDTF">2012-06-04T07:22:00Z</dcterms:modified>
</cp:coreProperties>
</file>