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FA26C5" w:rsidP="00362AB0">
            <w:r>
              <w:t>Jakub Opálka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FA26C5" w:rsidP="00362AB0">
            <w:r>
              <w:t xml:space="preserve">A </w:t>
            </w:r>
            <w:proofErr w:type="spellStart"/>
            <w:r>
              <w:t>Financial</w:t>
            </w:r>
            <w:proofErr w:type="spellEnd"/>
            <w:r>
              <w:t xml:space="preserve"> </w:t>
            </w:r>
            <w:proofErr w:type="spellStart"/>
            <w:r>
              <w:t>Analysis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the Czech </w:t>
            </w:r>
            <w:proofErr w:type="spellStart"/>
            <w:r>
              <w:t>Branch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TOPS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087E48" w:rsidP="00362AB0">
            <w:r>
              <w:t>d</w:t>
            </w:r>
            <w:r w:rsidR="00FA26C5">
              <w:t>oc. Ing. Marie Paseková, Ph.D.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FA26C5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1B194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1B194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FA26C5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1B194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1B194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1B194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6847E2" w:rsidRPr="00BA3203" w:rsidRDefault="006847E2" w:rsidP="00362AB0"/>
          <w:p w:rsidR="00FA26C5" w:rsidRPr="002323B9" w:rsidRDefault="00FA26C5" w:rsidP="00FA26C5">
            <w:pPr>
              <w:jc w:val="both"/>
            </w:pPr>
            <w:r>
              <w:t xml:space="preserve">Cíle pro zpracování bakalářské práce byly splněny. Praktická část je popsána standardním způsobem. </w:t>
            </w:r>
            <w:r w:rsidRPr="002323B9">
              <w:t xml:space="preserve">Jednotlivé kapitoly na sebe navazují logicky. </w:t>
            </w:r>
            <w:r>
              <w:t>Analytická</w:t>
            </w:r>
            <w:r w:rsidRPr="002323B9">
              <w:t xml:space="preserve"> čás</w:t>
            </w:r>
            <w:r>
              <w:t>t využívá poznatky z teoretické části.</w:t>
            </w:r>
          </w:p>
          <w:p w:rsidR="00FA26C5" w:rsidRDefault="00FA26C5" w:rsidP="00FA26C5">
            <w:pPr>
              <w:jc w:val="both"/>
            </w:pPr>
            <w:r>
              <w:t>Obsah a podíl vlastních názorů a jejich formulace j</w:t>
            </w:r>
            <w:r w:rsidRPr="002323B9">
              <w:t xml:space="preserve">e na </w:t>
            </w:r>
            <w:r>
              <w:t>dobré</w:t>
            </w:r>
            <w:r w:rsidRPr="002323B9">
              <w:t xml:space="preserve"> úrovni</w:t>
            </w:r>
            <w:r>
              <w:t xml:space="preserve">. </w:t>
            </w:r>
          </w:p>
          <w:p w:rsidR="00FA26C5" w:rsidRPr="00BA3203" w:rsidRDefault="00FA26C5" w:rsidP="00FA26C5"/>
          <w:p w:rsidR="00FA26C5" w:rsidRPr="00BA3203" w:rsidRDefault="00FA26C5" w:rsidP="00FA26C5"/>
          <w:p w:rsidR="00FA26C5" w:rsidRPr="00BA3203" w:rsidRDefault="00FA26C5" w:rsidP="00FA26C5"/>
          <w:p w:rsidR="00FA26C5" w:rsidRPr="00BA3203" w:rsidRDefault="00FA26C5" w:rsidP="00FA26C5"/>
          <w:p w:rsidR="00FA26C5" w:rsidRPr="00BA3203" w:rsidRDefault="00FA26C5" w:rsidP="00FA26C5">
            <w:r w:rsidRPr="00D97C96">
              <w:t>Nebyla zjištěna podobnost BP s dříve publikovaným textem.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FA26C5" w:rsidRDefault="00FA26C5" w:rsidP="00FA26C5">
            <w:r w:rsidRPr="00FE6FF9">
              <w:rPr>
                <w:lang w:val="en-US"/>
              </w:rPr>
              <w:t>What</w:t>
            </w:r>
            <w:r>
              <w:rPr>
                <w:lang w:val="en-US"/>
              </w:rPr>
              <w:t xml:space="preserve"> kind of knowledge should have user of financial</w:t>
            </w:r>
            <w:r w:rsidRPr="00FE6FF9">
              <w:rPr>
                <w:lang w:val="en-US"/>
              </w:rPr>
              <w:t xml:space="preserve"> information</w:t>
            </w:r>
            <w:r>
              <w:rPr>
                <w:lang w:val="en-US"/>
              </w:rPr>
              <w:t xml:space="preserve"> </w:t>
            </w:r>
            <w:r w:rsidRPr="00FE6FF9">
              <w:rPr>
                <w:lang w:val="en-US"/>
              </w:rPr>
              <w:t>to understand financial statements?</w:t>
            </w:r>
          </w:p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1B194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7F7302">
              <w:t xml:space="preserve"> 31.5.2012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F9E" w:rsidRDefault="00582F9E">
      <w:r>
        <w:separator/>
      </w:r>
    </w:p>
  </w:endnote>
  <w:endnote w:type="continuationSeparator" w:id="0">
    <w:p w:rsidR="00582F9E" w:rsidRDefault="00582F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F9E" w:rsidRDefault="00582F9E">
      <w:r>
        <w:separator/>
      </w:r>
    </w:p>
  </w:footnote>
  <w:footnote w:type="continuationSeparator" w:id="0">
    <w:p w:rsidR="00582F9E" w:rsidRDefault="00582F9E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87E48"/>
    <w:rsid w:val="001B1942"/>
    <w:rsid w:val="00346162"/>
    <w:rsid w:val="00362AB0"/>
    <w:rsid w:val="003F5DA2"/>
    <w:rsid w:val="00471C0C"/>
    <w:rsid w:val="004D25F5"/>
    <w:rsid w:val="004F66D6"/>
    <w:rsid w:val="00526D47"/>
    <w:rsid w:val="00582F9E"/>
    <w:rsid w:val="006847E2"/>
    <w:rsid w:val="006E1A66"/>
    <w:rsid w:val="007F7302"/>
    <w:rsid w:val="008B457A"/>
    <w:rsid w:val="00A55E2A"/>
    <w:rsid w:val="00AA599B"/>
    <w:rsid w:val="00B10B4C"/>
    <w:rsid w:val="00BA3203"/>
    <w:rsid w:val="00CA0A18"/>
    <w:rsid w:val="00CE7E1A"/>
    <w:rsid w:val="00DC1BF5"/>
    <w:rsid w:val="00E21D9C"/>
    <w:rsid w:val="00F5589B"/>
    <w:rsid w:val="00FA2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11</TotalTime>
  <Pages>1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svrckova</cp:lastModifiedBy>
  <cp:revision>6</cp:revision>
  <cp:lastPrinted>2012-05-31T12:17:00Z</cp:lastPrinted>
  <dcterms:created xsi:type="dcterms:W3CDTF">2012-05-30T13:09:00Z</dcterms:created>
  <dcterms:modified xsi:type="dcterms:W3CDTF">2012-05-31T12:29:00Z</dcterms:modified>
</cp:coreProperties>
</file>