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01001C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Libor Schneider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01001C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Rizika využívání internetových sociálních sítí žáky základních škol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84B1B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D355F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4D74F9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Rizika internetových sociálních sítí, které sebou tyto relativně nové fenomény přináší, považuji za aktuální téma a téma mající souvislost s oborem sociální pedagogika. Autor </w:t>
            </w:r>
            <w:r w:rsidR="00FA3497">
              <w:rPr>
                <w:sz w:val="22"/>
                <w:szCs w:val="22"/>
              </w:rPr>
              <w:t xml:space="preserve">v teoretické části práce ve vztahu s jejím názvem vymezuje základní termíny a terminologii v souladu s názvem a zadáním bakalářské práce. V úvodu práce bych očekával poněkud přesnější vymezení cílů práce (jak teoretické, tak i praktické části). Cíle, které uvádí autor, se dotýkají maximálně teoretické části práce. </w:t>
            </w:r>
            <w:r w:rsidR="00F63FB2">
              <w:rPr>
                <w:sz w:val="22"/>
                <w:szCs w:val="22"/>
              </w:rPr>
              <w:t xml:space="preserve">V teoretické části bych očekával úvod práce více spjatý s oborem </w:t>
            </w:r>
            <w:proofErr w:type="spellStart"/>
            <w:r w:rsidR="00F63FB2">
              <w:rPr>
                <w:sz w:val="22"/>
                <w:szCs w:val="22"/>
              </w:rPr>
              <w:t>soc</w:t>
            </w:r>
            <w:proofErr w:type="spellEnd"/>
            <w:r w:rsidR="00F63FB2">
              <w:rPr>
                <w:sz w:val="22"/>
                <w:szCs w:val="22"/>
              </w:rPr>
              <w:t xml:space="preserve">. pedagogika, povrchní teorie o </w:t>
            </w:r>
            <w:proofErr w:type="spellStart"/>
            <w:r w:rsidR="00F63FB2">
              <w:rPr>
                <w:sz w:val="22"/>
                <w:szCs w:val="22"/>
              </w:rPr>
              <w:t>soc</w:t>
            </w:r>
            <w:proofErr w:type="spellEnd"/>
            <w:r w:rsidR="00F63FB2">
              <w:rPr>
                <w:sz w:val="22"/>
                <w:szCs w:val="22"/>
              </w:rPr>
              <w:t xml:space="preserve">. sítích, ještě navíc citovaná z wikipedia.cz není asi tím nejlepším uvedením do této problematiky. Kapitolu Znaky internetových sociálních sítí považuji opravdu za velmi stručnou. Celkově mi připadnou informace vztahující se k sociálním sítím pouze jako informace z jejich vlastních </w:t>
            </w:r>
            <w:r w:rsidR="00FF4994">
              <w:rPr>
                <w:sz w:val="22"/>
                <w:szCs w:val="22"/>
              </w:rPr>
              <w:t xml:space="preserve">internetových stránek, </w:t>
            </w:r>
            <w:proofErr w:type="gramStart"/>
            <w:r w:rsidR="00FF4994">
              <w:rPr>
                <w:sz w:val="22"/>
                <w:szCs w:val="22"/>
              </w:rPr>
              <w:t>bez</w:t>
            </w:r>
            <w:proofErr w:type="gramEnd"/>
            <w:r w:rsidR="00FF4994">
              <w:rPr>
                <w:sz w:val="22"/>
                <w:szCs w:val="22"/>
              </w:rPr>
              <w:t xml:space="preserve"> toho, </w:t>
            </w:r>
            <w:proofErr w:type="gramStart"/>
            <w:r w:rsidR="00FF4994">
              <w:rPr>
                <w:sz w:val="22"/>
                <w:szCs w:val="22"/>
              </w:rPr>
              <w:t>aniž</w:t>
            </w:r>
            <w:proofErr w:type="gramEnd"/>
            <w:r w:rsidR="00FF4994">
              <w:rPr>
                <w:sz w:val="22"/>
                <w:szCs w:val="22"/>
              </w:rPr>
              <w:t xml:space="preserve"> by k nim autor zaujal nějaké vlastní stanovisko, názor apod. </w:t>
            </w:r>
          </w:p>
          <w:p w:rsidR="00B411DB" w:rsidRDefault="008A4268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práce je orientována do oblasti vztahu žáků ZŠ k sociálním sítím. Příliš se mi nezamlouvá formulace výzkumného cíle – „zmapovat uvědomělost“. </w:t>
            </w:r>
            <w:r w:rsidR="00F04D8E">
              <w:rPr>
                <w:sz w:val="22"/>
                <w:szCs w:val="22"/>
              </w:rPr>
              <w:t xml:space="preserve">Jestliže chtěl autor práce i „zmapovat povědomí rodičů“, pak nepovažuji za relevantní jako výzkumný soubor volit pouze žáky. </w:t>
            </w:r>
            <w:r w:rsidR="00283C85">
              <w:rPr>
                <w:sz w:val="22"/>
                <w:szCs w:val="22"/>
              </w:rPr>
              <w:t xml:space="preserve">Dále mám pocit, že autor zaměnil oblast výzkumných otázek s otázkami v dotazníku – </w:t>
            </w:r>
            <w:proofErr w:type="gramStart"/>
            <w:r w:rsidR="00283C85">
              <w:rPr>
                <w:sz w:val="22"/>
                <w:szCs w:val="22"/>
              </w:rPr>
              <w:t>viz. otázka</w:t>
            </w:r>
            <w:proofErr w:type="gramEnd"/>
            <w:r w:rsidR="00283C85">
              <w:rPr>
                <w:sz w:val="22"/>
                <w:szCs w:val="22"/>
              </w:rPr>
              <w:t xml:space="preserve"> č. 6 (str. 38).</w:t>
            </w:r>
          </w:p>
          <w:p w:rsidR="00B411DB" w:rsidRPr="00C50B27" w:rsidRDefault="00283C85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Zpracování výsledků výzkumu odpovídá celkové koncepci – také pouze výčet procentuelních dat bez nějakého statistického srovnání.</w:t>
            </w:r>
          </w:p>
          <w:p w:rsidR="00B411DB" w:rsidRPr="00C50B27" w:rsidRDefault="00DA0C4F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doslovných citací (str. 24) bych očekával konkrétní čísla stran nebo pozici v textu. Celkově nespatřuji jako ideální způsob odkazování se na odbornou literaturu, které je mimo používaný způsob pro humanitně orientované obory.</w:t>
            </w:r>
          </w:p>
          <w:p w:rsidR="004D74F9" w:rsidRPr="00C50B27" w:rsidRDefault="00637952" w:rsidP="004D74F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 cituje převážně elektronické zdroje, avšak mnohdy ne zcela odborného charakteru, ale i tak </w:t>
            </w:r>
            <w:r w:rsidR="004D74F9">
              <w:rPr>
                <w:sz w:val="22"/>
                <w:szCs w:val="22"/>
              </w:rPr>
              <w:t>považuji</w:t>
            </w:r>
            <w:r>
              <w:rPr>
                <w:sz w:val="22"/>
                <w:szCs w:val="22"/>
              </w:rPr>
              <w:t xml:space="preserve"> množství pramenů</w:t>
            </w:r>
            <w:r w:rsidR="004D74F9">
              <w:rPr>
                <w:sz w:val="22"/>
                <w:szCs w:val="22"/>
              </w:rPr>
              <w:t xml:space="preserve"> dostačující pro tento typ práce.</w:t>
            </w:r>
          </w:p>
          <w:p w:rsidR="00B411DB" w:rsidRPr="00C50B27" w:rsidRDefault="004D74F9" w:rsidP="004D74F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B411DB" w:rsidRDefault="00B411DB" w:rsidP="00D355F2">
            <w:pPr>
              <w:jc w:val="both"/>
              <w:rPr>
                <w:sz w:val="22"/>
                <w:szCs w:val="22"/>
              </w:rPr>
            </w:pPr>
          </w:p>
          <w:p w:rsidR="007234D3" w:rsidRDefault="007234D3" w:rsidP="00D355F2">
            <w:pPr>
              <w:jc w:val="both"/>
              <w:rPr>
                <w:sz w:val="22"/>
                <w:szCs w:val="22"/>
              </w:rPr>
            </w:pPr>
          </w:p>
          <w:p w:rsidR="007234D3" w:rsidRPr="00C50B27" w:rsidRDefault="007234D3" w:rsidP="00D355F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D355F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Pr="00C50B27" w:rsidRDefault="00FA3497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 zdroje máte informace v úvodu práce, že jako první začaly vznikat právě komunikační sítě SKYPE nebo ICQ?</w:t>
            </w:r>
          </w:p>
          <w:p w:rsidR="00B411DB" w:rsidRPr="00C50B27" w:rsidRDefault="00C62200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se Vaše teoretická část dotýká konkrétně oboru Sociální pedagogika?</w:t>
            </w:r>
          </w:p>
          <w:p w:rsidR="00B411DB" w:rsidRPr="00C50B27" w:rsidRDefault="00C62200" w:rsidP="00D355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zásad bezpečnosti, které uvádíte na str. 32</w:t>
            </w:r>
            <w:r w:rsidR="00C71537">
              <w:rPr>
                <w:sz w:val="22"/>
                <w:szCs w:val="22"/>
              </w:rPr>
              <w:t>, jsou vytvořena Vámi, že u nich nevidím žádný odkaz?</w:t>
            </w:r>
          </w:p>
          <w:p w:rsidR="00B411DB" w:rsidRDefault="008A4268" w:rsidP="00C622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Prosím, jak byste ve vztahu k Vašemu výzkumnému cíly definoval slovo uvědomělost žáků ZŠ.</w:t>
            </w:r>
          </w:p>
          <w:p w:rsidR="00F04D8E" w:rsidRDefault="00F04D8E" w:rsidP="00C622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Očekával jste snad o výzkumné otázky č. 1, že žáci ZŠ nebudou aktivními uživateli sociálních sítí?</w:t>
            </w:r>
          </w:p>
          <w:p w:rsidR="00F04D8E" w:rsidRPr="00C50B27" w:rsidRDefault="00283C85" w:rsidP="00C6220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Spatřujete nějaký praktický přínos Vaší práce do </w:t>
            </w:r>
            <w:proofErr w:type="gramStart"/>
            <w:r>
              <w:rPr>
                <w:sz w:val="22"/>
                <w:szCs w:val="22"/>
              </w:rPr>
              <w:t>práci</w:t>
            </w:r>
            <w:proofErr w:type="gramEnd"/>
            <w:r>
              <w:rPr>
                <w:sz w:val="22"/>
                <w:szCs w:val="22"/>
              </w:rPr>
              <w:t xml:space="preserve"> sociálního pedagoga?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84B1B">
              <w:rPr>
                <w:sz w:val="22"/>
                <w:szCs w:val="22"/>
              </w:rPr>
              <w:t xml:space="preserve"> 17.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184B1B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7A2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945" w:rsidRDefault="00477945">
      <w:r>
        <w:separator/>
      </w:r>
    </w:p>
  </w:endnote>
  <w:endnote w:type="continuationSeparator" w:id="0">
    <w:p w:rsidR="00477945" w:rsidRDefault="00477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945" w:rsidRDefault="00477945">
      <w:r>
        <w:separator/>
      </w:r>
    </w:p>
  </w:footnote>
  <w:footnote w:type="continuationSeparator" w:id="0">
    <w:p w:rsidR="00477945" w:rsidRDefault="0047794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1001C"/>
    <w:rsid w:val="000E2C47"/>
    <w:rsid w:val="0016252D"/>
    <w:rsid w:val="00184B1B"/>
    <w:rsid w:val="00283C85"/>
    <w:rsid w:val="00362AB0"/>
    <w:rsid w:val="003F5DA2"/>
    <w:rsid w:val="00477945"/>
    <w:rsid w:val="004D74F9"/>
    <w:rsid w:val="00512982"/>
    <w:rsid w:val="00514664"/>
    <w:rsid w:val="00526D47"/>
    <w:rsid w:val="0055255D"/>
    <w:rsid w:val="005C219A"/>
    <w:rsid w:val="00637952"/>
    <w:rsid w:val="006847E2"/>
    <w:rsid w:val="007234D3"/>
    <w:rsid w:val="007A292B"/>
    <w:rsid w:val="008A4268"/>
    <w:rsid w:val="009B03E7"/>
    <w:rsid w:val="00B411DB"/>
    <w:rsid w:val="00BA3203"/>
    <w:rsid w:val="00C03D7D"/>
    <w:rsid w:val="00C50B27"/>
    <w:rsid w:val="00C62200"/>
    <w:rsid w:val="00C71537"/>
    <w:rsid w:val="00D355F2"/>
    <w:rsid w:val="00DA0C4F"/>
    <w:rsid w:val="00DC1BF5"/>
    <w:rsid w:val="00E709EA"/>
    <w:rsid w:val="00F04D8E"/>
    <w:rsid w:val="00F63FB2"/>
    <w:rsid w:val="00FA3497"/>
    <w:rsid w:val="00FF4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121</TotalTime>
  <Pages>1</Pages>
  <Words>558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15</cp:revision>
  <cp:lastPrinted>2012-04-25T08:21:00Z</cp:lastPrinted>
  <dcterms:created xsi:type="dcterms:W3CDTF">2013-05-16T20:20:00Z</dcterms:created>
  <dcterms:modified xsi:type="dcterms:W3CDTF">2013-05-16T22:20:00Z</dcterms:modified>
</cp:coreProperties>
</file>