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B85" w:rsidRPr="004E757B" w:rsidRDefault="005E2B85">
      <w:pPr>
        <w:rPr>
          <w:sz w:val="36"/>
          <w:szCs w:val="36"/>
        </w:rPr>
      </w:pPr>
    </w:p>
    <w:p w:rsidR="005E2B85" w:rsidRPr="004E757B" w:rsidRDefault="005E2B85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OPONENTA DIPLOMOVÉ</w:t>
      </w:r>
      <w:r w:rsidRPr="004E757B">
        <w:rPr>
          <w:b/>
          <w:sz w:val="32"/>
          <w:szCs w:val="32"/>
        </w:rPr>
        <w:t xml:space="preserve"> PRÁCE</w:t>
      </w:r>
    </w:p>
    <w:p w:rsidR="005E2B85" w:rsidRPr="004E757B" w:rsidRDefault="005E2B85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5E2B85" w:rsidRPr="00DC2F66" w:rsidTr="0098515F">
        <w:tc>
          <w:tcPr>
            <w:tcW w:w="1184" w:type="dxa"/>
          </w:tcPr>
          <w:p w:rsidR="005E2B85" w:rsidRPr="0098515F" w:rsidRDefault="005E2B85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5E2B85" w:rsidRPr="0098515F" w:rsidRDefault="005E2B85" w:rsidP="00EE6084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EE6084">
              <w:rPr>
                <w:b/>
                <w:noProof/>
              </w:rPr>
              <w:t xml:space="preserve">Bc. Iveta CHROMKOVÁ 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5E2B85" w:rsidRPr="0098515F" w:rsidRDefault="005E2B8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Oponent:</w:t>
            </w:r>
          </w:p>
        </w:tc>
        <w:bookmarkStart w:id="1" w:name="Text3"/>
        <w:tc>
          <w:tcPr>
            <w:tcW w:w="3608" w:type="dxa"/>
            <w:gridSpan w:val="2"/>
          </w:tcPr>
          <w:p w:rsidR="005E2B85" w:rsidRPr="0098515F" w:rsidRDefault="005E2B85" w:rsidP="00EE6084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98515F">
              <w:rPr>
                <w:b/>
                <w:noProof/>
              </w:rPr>
              <w:t xml:space="preserve"> </w:t>
            </w:r>
            <w:r>
              <w:rPr>
                <w:b/>
                <w:noProof/>
              </w:rPr>
              <w:t>Ing. Markéta Lipinová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5E2B85" w:rsidRPr="00DC2F66" w:rsidTr="0098515F">
        <w:tc>
          <w:tcPr>
            <w:tcW w:w="2079" w:type="dxa"/>
            <w:gridSpan w:val="2"/>
          </w:tcPr>
          <w:p w:rsidR="005E2B85" w:rsidRPr="00DC2F66" w:rsidRDefault="005E2B85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5E2B85" w:rsidRPr="00DC2F66" w:rsidRDefault="005E2B85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5E2B85" w:rsidRPr="00DC2F66" w:rsidRDefault="005E2B85" w:rsidP="00DC2F66"/>
        </w:tc>
        <w:tc>
          <w:tcPr>
            <w:tcW w:w="2888" w:type="dxa"/>
          </w:tcPr>
          <w:p w:rsidR="005E2B85" w:rsidRPr="00DC2F66" w:rsidRDefault="005E2B85" w:rsidP="00DC2F66"/>
        </w:tc>
      </w:tr>
      <w:tr w:rsidR="005E2B85" w:rsidRPr="00DC2F66" w:rsidTr="0098515F">
        <w:tc>
          <w:tcPr>
            <w:tcW w:w="2079" w:type="dxa"/>
            <w:gridSpan w:val="2"/>
          </w:tcPr>
          <w:p w:rsidR="005E2B85" w:rsidRPr="00DC2F66" w:rsidRDefault="005E2B85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5E2B85" w:rsidRPr="0098515F" w:rsidRDefault="005E2B85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5E2B85" w:rsidRPr="00DC2F66" w:rsidTr="0098515F">
        <w:tc>
          <w:tcPr>
            <w:tcW w:w="2079" w:type="dxa"/>
            <w:gridSpan w:val="2"/>
          </w:tcPr>
          <w:p w:rsidR="005E2B85" w:rsidRPr="00DC2F66" w:rsidRDefault="005E2B85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5E2B85" w:rsidRPr="0098515F" w:rsidRDefault="005E2B85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5E2B85" w:rsidRPr="00DC2F66" w:rsidTr="0098515F">
        <w:tc>
          <w:tcPr>
            <w:tcW w:w="2079" w:type="dxa"/>
            <w:gridSpan w:val="2"/>
          </w:tcPr>
          <w:p w:rsidR="005E2B85" w:rsidRPr="00DC2F66" w:rsidRDefault="005E2B85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5E2B85" w:rsidRPr="0098515F" w:rsidRDefault="005E2B85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5E2B85" w:rsidRPr="00DC2F66" w:rsidRDefault="005E2B85" w:rsidP="008C2EE1"/>
        </w:tc>
        <w:tc>
          <w:tcPr>
            <w:tcW w:w="2888" w:type="dxa"/>
          </w:tcPr>
          <w:p w:rsidR="005E2B85" w:rsidRPr="00DC2F66" w:rsidRDefault="005E2B85" w:rsidP="008C2EE1"/>
        </w:tc>
      </w:tr>
      <w:tr w:rsidR="005E2B85" w:rsidRPr="00DC2F66" w:rsidTr="0098515F">
        <w:tc>
          <w:tcPr>
            <w:tcW w:w="2079" w:type="dxa"/>
            <w:gridSpan w:val="2"/>
          </w:tcPr>
          <w:p w:rsidR="005E2B85" w:rsidRPr="00DC2F66" w:rsidRDefault="005E2B85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5E2B85" w:rsidRPr="00DC2F66" w:rsidRDefault="005E2B85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5E2B85" w:rsidRPr="00DC2F66" w:rsidRDefault="005E2B85" w:rsidP="008C2EE1"/>
        </w:tc>
        <w:tc>
          <w:tcPr>
            <w:tcW w:w="2888" w:type="dxa"/>
          </w:tcPr>
          <w:p w:rsidR="005E2B85" w:rsidRPr="00DC2F66" w:rsidRDefault="005E2B85" w:rsidP="008C2EE1"/>
        </w:tc>
      </w:tr>
      <w:tr w:rsidR="005E2B85" w:rsidRPr="00DC2F66" w:rsidTr="0098515F">
        <w:tc>
          <w:tcPr>
            <w:tcW w:w="2079" w:type="dxa"/>
            <w:gridSpan w:val="2"/>
          </w:tcPr>
          <w:p w:rsidR="005E2B85" w:rsidRPr="00DC2F66" w:rsidRDefault="005E2B85" w:rsidP="0098515F">
            <w:pPr>
              <w:ind w:right="72"/>
            </w:pPr>
            <w:r w:rsidRPr="00DC2F66">
              <w:t xml:space="preserve">Téma </w:t>
            </w:r>
            <w:r>
              <w:t>diplomové</w:t>
            </w:r>
            <w:r w:rsidRPr="00DC2F66">
              <w:t xml:space="preserve"> práce:</w:t>
            </w:r>
          </w:p>
        </w:tc>
        <w:bookmarkStart w:id="4" w:name="Text1"/>
        <w:tc>
          <w:tcPr>
            <w:tcW w:w="7757" w:type="dxa"/>
            <w:gridSpan w:val="5"/>
          </w:tcPr>
          <w:p w:rsidR="005E2B85" w:rsidRPr="0098515F" w:rsidRDefault="005E2B85" w:rsidP="00EE6084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EE6084">
              <w:rPr>
                <w:b/>
                <w:noProof/>
              </w:rPr>
              <w:t xml:space="preserve">Evakuační opatření při povodních  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5E2B85" w:rsidRDefault="005E2B85">
      <w:pPr>
        <w:sectPr w:rsidR="005E2B8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5E2B85" w:rsidRDefault="005E2B85">
      <w:pPr>
        <w:sectPr w:rsidR="005E2B8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5E2B85" w:rsidRDefault="005E2B85"/>
    <w:p w:rsidR="005E2B85" w:rsidRPr="00E72AA5" w:rsidRDefault="005E2B85" w:rsidP="00D1654C">
      <w:pPr>
        <w:rPr>
          <w:b/>
        </w:rPr>
      </w:pPr>
      <w:r w:rsidRPr="00E72AA5">
        <w:rPr>
          <w:b/>
        </w:rPr>
        <w:t>Hodnocení práce:</w:t>
      </w:r>
    </w:p>
    <w:p w:rsidR="005E2B85" w:rsidRDefault="005E2B85" w:rsidP="00534546">
      <w:pPr>
        <w:jc w:val="both"/>
      </w:pPr>
      <w:r>
        <w:t xml:space="preserve">Předkládána kvalifikační práce splňuje nároky kladené na obsah i rozsah diplomové práce. Autorka splnila všechny body zadání, zvolené téma evakuační opatření při povodních je aktuální. Správně vymezila pojmy související s povodněmi a mimořádnými událostmi, v plném rozsahu specifikovala integrovaný záchranný systém a evakuační plán. V diplomové práci autorka správně hodnotí </w:t>
      </w:r>
      <w:r w:rsidRPr="005B224C">
        <w:t>a</w:t>
      </w:r>
      <w:r>
        <w:t> </w:t>
      </w:r>
      <w:r w:rsidRPr="005B224C">
        <w:t>prezentuje</w:t>
      </w:r>
      <w:r>
        <w:t xml:space="preserve"> výsledky vlastního výzkumu v oblasti evakuačních opatření. </w:t>
      </w:r>
    </w:p>
    <w:p w:rsidR="005E2B85" w:rsidRDefault="005E2B85" w:rsidP="00534546">
      <w:pPr>
        <w:jc w:val="both"/>
      </w:pPr>
      <w:r>
        <w:t>V tvůrčí části práce kladně hodnotím rozsah a podrobnost zkoumání dané situace, grafické i statistické zpracování a vyhodnocení vlastního šetření. Je zřejmě, že autorka disponuje s potřebným rozsahem znalostí, které získávala a doplňovala v průběhu zpracování diplomové práce. Diplomová práce je zpracována pečlivě, kladně hodnotím práci s literaturou a legislativou.</w:t>
      </w:r>
    </w:p>
    <w:p w:rsidR="005E2B85" w:rsidRDefault="005E2B85" w:rsidP="00534546">
      <w:pPr>
        <w:jc w:val="both"/>
      </w:pPr>
    </w:p>
    <w:p w:rsidR="005E2B85" w:rsidRDefault="005E2B85" w:rsidP="00534546">
      <w:pPr>
        <w:jc w:val="both"/>
      </w:pPr>
    </w:p>
    <w:p w:rsidR="005E2B85" w:rsidRDefault="005E2B85" w:rsidP="00534546">
      <w:pPr>
        <w:jc w:val="both"/>
      </w:pPr>
    </w:p>
    <w:p w:rsidR="005E2B85" w:rsidRDefault="005E2B85" w:rsidP="00D35DD4">
      <w:pPr>
        <w:sectPr w:rsidR="005E2B8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  <w:r>
        <w:t xml:space="preserve">Otázka oponenta: </w:t>
      </w:r>
      <w:r w:rsidRPr="00D35DD4">
        <w:t>Specifikujte priority protipovodňových opatření ve zvolené lokalitě.</w:t>
      </w:r>
    </w:p>
    <w:p w:rsidR="005E2B85" w:rsidRDefault="005E2B85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5E2B85" w:rsidTr="0098515F">
        <w:tc>
          <w:tcPr>
            <w:tcW w:w="6951" w:type="dxa"/>
          </w:tcPr>
          <w:p w:rsidR="005E2B85" w:rsidRPr="0098515F" w:rsidRDefault="005E2B85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5E2B85" w:rsidRPr="0098515F" w:rsidRDefault="005E2B8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5E2B85" w:rsidRPr="0098515F" w:rsidRDefault="005E2B8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5E2B85" w:rsidRPr="0098515F" w:rsidRDefault="005E2B8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5E2B85" w:rsidRPr="0098515F" w:rsidRDefault="005E2B8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5E2B85" w:rsidRPr="0098515F" w:rsidRDefault="005E2B85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5E2B85" w:rsidRPr="0098515F" w:rsidRDefault="005E2B85" w:rsidP="00D1654C">
            <w:pPr>
              <w:rPr>
                <w:b/>
              </w:rPr>
            </w:pPr>
          </w:p>
        </w:tc>
      </w:tr>
    </w:tbl>
    <w:p w:rsidR="005E2B85" w:rsidRDefault="005E2B85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vedoucí dle svého uvážení dle klasifikační stupnice ECTS: </w:t>
      </w:r>
      <w:r>
        <w:br/>
        <w:t xml:space="preserve">A – výborně, B – velmi dobře, C – dobře, D – uspokojivě, E – dostatečně , F – nedostatečně. </w:t>
      </w:r>
      <w:r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5E2B85" w:rsidTr="0098515F">
        <w:tc>
          <w:tcPr>
            <w:tcW w:w="9856" w:type="dxa"/>
          </w:tcPr>
          <w:p w:rsidR="005E2B85" w:rsidRPr="0098515F" w:rsidRDefault="005E2B85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diplomovou práci </w:t>
            </w:r>
            <w:bookmarkStart w:id="5" w:name="Rozevírací4"/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5E2B85" w:rsidRPr="0098515F" w:rsidRDefault="005E2B85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Pr="0098515F">
              <w:rPr>
                <w:b/>
                <w:sz w:val="28"/>
                <w:szCs w:val="28"/>
              </w:rPr>
              <w:t>.</w:t>
            </w:r>
          </w:p>
          <w:p w:rsidR="005E2B85" w:rsidRPr="0098515F" w:rsidRDefault="005E2B85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5E2B85" w:rsidRDefault="005E2B85"/>
    <w:p w:rsidR="005E2B85" w:rsidRDefault="005E2B85" w:rsidP="004E757B">
      <w:pPr>
        <w:sectPr w:rsidR="005E2B8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5E2B85" w:rsidRDefault="005E2B85"/>
    <w:p w:rsidR="005E2B85" w:rsidRDefault="005E2B85"/>
    <w:p w:rsidR="005E2B85" w:rsidRDefault="005E2B85"/>
    <w:p w:rsidR="005E2B85" w:rsidRDefault="005E2B85">
      <w:r>
        <w:t>Datum</w:t>
      </w:r>
      <w:r>
        <w:tab/>
      </w:r>
      <w:r>
        <w:tab/>
      </w:r>
      <w:bookmarkStart w:id="7" w:name="Text5"/>
      <w:r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15.5.2012</w:t>
      </w:r>
      <w:r>
        <w:fldChar w:fldCharType="end"/>
      </w:r>
      <w:bookmarkEnd w:id="7"/>
      <w:r>
        <w:tab/>
      </w:r>
      <w:r>
        <w:tab/>
      </w:r>
      <w:r>
        <w:tab/>
      </w:r>
      <w:r>
        <w:tab/>
      </w:r>
      <w:r>
        <w:tab/>
        <w:t xml:space="preserve">    Podpis oponenta diplomové práce</w:t>
      </w:r>
    </w:p>
    <w:sectPr w:rsidR="005E2B85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B85" w:rsidRDefault="005E2B85">
      <w:r>
        <w:separator/>
      </w:r>
    </w:p>
  </w:endnote>
  <w:endnote w:type="continuationSeparator" w:id="0">
    <w:p w:rsidR="005E2B85" w:rsidRDefault="005E2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B85" w:rsidRDefault="005E2B85">
      <w:r>
        <w:separator/>
      </w:r>
    </w:p>
  </w:footnote>
  <w:footnote w:type="continuationSeparator" w:id="0">
    <w:p w:rsidR="005E2B85" w:rsidRDefault="005E2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B85" w:rsidRDefault="005E2B85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35.5pt;height:37.5pt" o:allowoverlap="f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B85" w:rsidRDefault="005E2B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57025"/>
    <w:rsid w:val="000E4764"/>
    <w:rsid w:val="00100F2F"/>
    <w:rsid w:val="00101BE7"/>
    <w:rsid w:val="00151A95"/>
    <w:rsid w:val="00161909"/>
    <w:rsid w:val="00180511"/>
    <w:rsid w:val="001D799C"/>
    <w:rsid w:val="002039A1"/>
    <w:rsid w:val="0024482E"/>
    <w:rsid w:val="002B3DC6"/>
    <w:rsid w:val="003114F8"/>
    <w:rsid w:val="00340863"/>
    <w:rsid w:val="003658D7"/>
    <w:rsid w:val="00380B21"/>
    <w:rsid w:val="003F3CAD"/>
    <w:rsid w:val="003F3FA8"/>
    <w:rsid w:val="004113B8"/>
    <w:rsid w:val="00414BFD"/>
    <w:rsid w:val="004E757B"/>
    <w:rsid w:val="00534546"/>
    <w:rsid w:val="00536161"/>
    <w:rsid w:val="005506EA"/>
    <w:rsid w:val="005B224C"/>
    <w:rsid w:val="005B2BA4"/>
    <w:rsid w:val="005E2B85"/>
    <w:rsid w:val="0064060E"/>
    <w:rsid w:val="00680F74"/>
    <w:rsid w:val="006C15E7"/>
    <w:rsid w:val="006E6031"/>
    <w:rsid w:val="00707849"/>
    <w:rsid w:val="00716153"/>
    <w:rsid w:val="0079049D"/>
    <w:rsid w:val="00800A11"/>
    <w:rsid w:val="00806CFB"/>
    <w:rsid w:val="008510C7"/>
    <w:rsid w:val="008731A1"/>
    <w:rsid w:val="00874329"/>
    <w:rsid w:val="008B6CE3"/>
    <w:rsid w:val="008C2EE1"/>
    <w:rsid w:val="008F27C4"/>
    <w:rsid w:val="00917120"/>
    <w:rsid w:val="00984A0E"/>
    <w:rsid w:val="0098515F"/>
    <w:rsid w:val="00992ED7"/>
    <w:rsid w:val="009E045B"/>
    <w:rsid w:val="00A46BE6"/>
    <w:rsid w:val="00A640E3"/>
    <w:rsid w:val="00AC671B"/>
    <w:rsid w:val="00AD563F"/>
    <w:rsid w:val="00AD7269"/>
    <w:rsid w:val="00AE4DAF"/>
    <w:rsid w:val="00B66DA9"/>
    <w:rsid w:val="00B72694"/>
    <w:rsid w:val="00BB2042"/>
    <w:rsid w:val="00BF5527"/>
    <w:rsid w:val="00C059BA"/>
    <w:rsid w:val="00C47222"/>
    <w:rsid w:val="00C70E30"/>
    <w:rsid w:val="00C85429"/>
    <w:rsid w:val="00C978E5"/>
    <w:rsid w:val="00CC0953"/>
    <w:rsid w:val="00D1654C"/>
    <w:rsid w:val="00D203BA"/>
    <w:rsid w:val="00D220FA"/>
    <w:rsid w:val="00D23C4A"/>
    <w:rsid w:val="00D35DD4"/>
    <w:rsid w:val="00D73FF9"/>
    <w:rsid w:val="00D93218"/>
    <w:rsid w:val="00DB3778"/>
    <w:rsid w:val="00DC2F66"/>
    <w:rsid w:val="00DE0425"/>
    <w:rsid w:val="00E37780"/>
    <w:rsid w:val="00E37C10"/>
    <w:rsid w:val="00E515B9"/>
    <w:rsid w:val="00E53D1E"/>
    <w:rsid w:val="00E72AA5"/>
    <w:rsid w:val="00E83F66"/>
    <w:rsid w:val="00EE6084"/>
    <w:rsid w:val="00F011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0ED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0EDA"/>
    <w:rPr>
      <w:sz w:val="24"/>
      <w:szCs w:val="24"/>
    </w:rPr>
  </w:style>
  <w:style w:type="table" w:styleId="TableGrid">
    <w:name w:val="Table Grid"/>
    <w:basedOn w:val="TableNormal"/>
    <w:uiPriority w:val="99"/>
    <w:rsid w:val="00E515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262</Words>
  <Characters>1548</Characters>
  <Application>Microsoft Office Outlook</Application>
  <DocSecurity>0</DocSecurity>
  <Lines>0</Lines>
  <Paragraphs>0</Paragraphs>
  <ScaleCrop>false</ScaleCrop>
  <Company>FAI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PC</cp:lastModifiedBy>
  <cp:revision>2</cp:revision>
  <cp:lastPrinted>2009-03-31T11:40:00Z</cp:lastPrinted>
  <dcterms:created xsi:type="dcterms:W3CDTF">2012-05-17T09:36:00Z</dcterms:created>
  <dcterms:modified xsi:type="dcterms:W3CDTF">2012-05-17T09:36:00Z</dcterms:modified>
</cp:coreProperties>
</file>