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F00" w:rsidRPr="005A16E2" w:rsidRDefault="00B13F00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B13F00" w:rsidRDefault="00B13F00" w:rsidP="00D14304">
      <w:pPr>
        <w:spacing w:after="120"/>
        <w:jc w:val="center"/>
        <w:rPr>
          <w:b/>
          <w:sz w:val="28"/>
          <w:szCs w:val="28"/>
        </w:rPr>
      </w:pPr>
    </w:p>
    <w:p w:rsidR="00B13F00" w:rsidRPr="00272829" w:rsidRDefault="00B13F00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B13F00" w:rsidRPr="005A16E2" w:rsidRDefault="00B13F00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B13F00" w:rsidRPr="005A16E2" w:rsidRDefault="00B13F0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Bc. Marie Kunorzová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 Pavlína Pivodová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B13F00" w:rsidRPr="005A16E2" w:rsidRDefault="00B13F00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B13F00" w:rsidRPr="005A16E2" w:rsidRDefault="00B13F0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Projekt optimalizace výrobního procesu ve firmě XY</w:t>
      </w:r>
      <w:r w:rsidRPr="005A16E2">
        <w:fldChar w:fldCharType="end"/>
      </w:r>
    </w:p>
    <w:p w:rsidR="00B13F00" w:rsidRPr="005A16E2" w:rsidRDefault="00B13F00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B13F00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B13F00" w:rsidRPr="005A16E2" w:rsidRDefault="00B13F00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B13F00" w:rsidRPr="005A16E2" w:rsidRDefault="00B13F00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B13F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74F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13F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74F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13F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74F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13F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74F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13F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74F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13F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74F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13F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5A16E2" w:rsidRDefault="00B13F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Default="00B13F00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B13F00" w:rsidRPr="005A16E2" w:rsidRDefault="00B13F00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F00" w:rsidRPr="00673418" w:rsidRDefault="00B13F00" w:rsidP="00B74FB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B13F00" w:rsidRPr="005A16E2" w:rsidRDefault="00B13F00" w:rsidP="00CD4204"/>
    <w:p w:rsidR="00B13F00" w:rsidRPr="00D67438" w:rsidRDefault="00B13F00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B13F00" w:rsidRPr="00FC47F6" w:rsidTr="005E053E">
        <w:tc>
          <w:tcPr>
            <w:tcW w:w="2268" w:type="dxa"/>
          </w:tcPr>
          <w:p w:rsidR="00B13F00" w:rsidRPr="00EA0C28" w:rsidRDefault="00B13F00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B13F00" w:rsidRPr="00EA0C28" w:rsidRDefault="00B13F00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B13F00" w:rsidRPr="00FC47F6" w:rsidTr="005E053E">
        <w:tc>
          <w:tcPr>
            <w:tcW w:w="2268" w:type="dxa"/>
          </w:tcPr>
          <w:p w:rsidR="00B13F00" w:rsidRPr="00FC47F6" w:rsidRDefault="00B13F00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B13F00" w:rsidRPr="006E0905" w:rsidRDefault="00B13F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B13F00" w:rsidRPr="00670C6C" w:rsidRDefault="00B13F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B13F00" w:rsidRPr="00FC47F6" w:rsidTr="005E053E">
        <w:tc>
          <w:tcPr>
            <w:tcW w:w="2268" w:type="dxa"/>
          </w:tcPr>
          <w:p w:rsidR="00B13F00" w:rsidRPr="00FC47F6" w:rsidRDefault="00B13F00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13F00" w:rsidRPr="006E0905" w:rsidRDefault="00B13F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B13F00" w:rsidRPr="00670C6C" w:rsidRDefault="00B13F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B13F00" w:rsidRPr="00FC47F6" w:rsidTr="005E053E">
        <w:tc>
          <w:tcPr>
            <w:tcW w:w="2268" w:type="dxa"/>
          </w:tcPr>
          <w:p w:rsidR="00B13F00" w:rsidRPr="00FC47F6" w:rsidRDefault="00B13F00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13F00" w:rsidRPr="006E0905" w:rsidRDefault="00B13F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B13F00" w:rsidRPr="00670C6C" w:rsidRDefault="00B13F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B13F00" w:rsidRPr="00FC47F6" w:rsidTr="005E053E">
        <w:tc>
          <w:tcPr>
            <w:tcW w:w="2268" w:type="dxa"/>
          </w:tcPr>
          <w:p w:rsidR="00B13F00" w:rsidRPr="00FC47F6" w:rsidRDefault="00B13F00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13F00" w:rsidRPr="006E0905" w:rsidRDefault="00B13F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B13F00" w:rsidRPr="00670C6C" w:rsidRDefault="00B13F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B13F00" w:rsidRPr="00FC47F6" w:rsidTr="005E053E">
        <w:tc>
          <w:tcPr>
            <w:tcW w:w="2268" w:type="dxa"/>
          </w:tcPr>
          <w:p w:rsidR="00B13F00" w:rsidRPr="00FC47F6" w:rsidRDefault="00B13F00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13F00" w:rsidRPr="006E0905" w:rsidRDefault="00B13F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B13F00" w:rsidRPr="00670C6C" w:rsidRDefault="00B13F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B13F00" w:rsidRPr="00FC47F6" w:rsidTr="005E053E">
        <w:tc>
          <w:tcPr>
            <w:tcW w:w="2268" w:type="dxa"/>
          </w:tcPr>
          <w:p w:rsidR="00B13F00" w:rsidRPr="00FC47F6" w:rsidRDefault="00B13F00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13F00" w:rsidRPr="006E0905" w:rsidRDefault="00B13F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B13F00" w:rsidRPr="00670C6C" w:rsidRDefault="00B13F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B13F00" w:rsidRDefault="00B13F00" w:rsidP="00CD4204">
      <w:pPr>
        <w:rPr>
          <w:b/>
          <w:sz w:val="28"/>
          <w:szCs w:val="28"/>
        </w:rPr>
      </w:pPr>
    </w:p>
    <w:p w:rsidR="00B13F00" w:rsidRPr="00C4600B" w:rsidRDefault="00B13F00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B13F00" w:rsidRPr="005A16E2" w:rsidTr="00B21CCD">
        <w:trPr>
          <w:trHeight w:val="2839"/>
        </w:trPr>
        <w:tc>
          <w:tcPr>
            <w:tcW w:w="9212" w:type="dxa"/>
          </w:tcPr>
          <w:p w:rsidR="00B13F00" w:rsidRDefault="00B13F00" w:rsidP="00BC5FD6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 xml:space="preserve">Práce je zaměřena na optimalizaci výrobního procesu ve firmě XY. Práce je logicky strukturovaná, jednotlivé části jsou rozsahově odpovídající. </w:t>
            </w:r>
          </w:p>
          <w:p w:rsidR="00B13F00" w:rsidRDefault="00B13F00" w:rsidP="00BC5FD6">
            <w:pPr>
              <w:rPr>
                <w:noProof/>
              </w:rPr>
            </w:pPr>
            <w:r>
              <w:rPr>
                <w:noProof/>
              </w:rPr>
              <w:t xml:space="preserve">Teoretická část popisuje oblasti, které jsou použity v následujících částech. Analytická i praktická na sebe plynule navazují. Použitím VSM, procesní analýzy a pozorování studentka identifikovala nedostatky, které dále eliminovala. </w:t>
            </w:r>
          </w:p>
          <w:p w:rsidR="00B13F00" w:rsidRDefault="00B13F00" w:rsidP="00BC5FD6">
            <w:pPr>
              <w:rPr>
                <w:noProof/>
              </w:rPr>
            </w:pPr>
            <w:r>
              <w:rPr>
                <w:noProof/>
              </w:rPr>
              <w:t xml:space="preserve">V projektu se zabývala tvorbou výrobní buňky, balancováním operací, návrhem standardu uspořádání pracoviště a promítnutím do ergonomie. Pozitivně hodnotím propracování variant do hlubších souvislostech, nejen v oblastech průmyslového inženýrtsví. </w:t>
            </w:r>
          </w:p>
          <w:p w:rsidR="00B13F00" w:rsidRDefault="00B13F00" w:rsidP="00BC5FD6">
            <w:pPr>
              <w:rPr>
                <w:noProof/>
              </w:rPr>
            </w:pPr>
            <w:r>
              <w:rPr>
                <w:noProof/>
              </w:rPr>
              <w:t xml:space="preserve">Veškeré návrhy a úspory finančně zhodnotila. Dále provedla vyčíslení změn v parciální produktivitě a VAindexu. </w:t>
            </w:r>
          </w:p>
          <w:p w:rsidR="00B13F00" w:rsidRPr="005A16E2" w:rsidRDefault="00B13F00" w:rsidP="00BC5FD6">
            <w:r>
              <w:t>Úroveň práce je nepatrně snížena překlepy a formální úpravou.</w:t>
            </w:r>
            <w:r w:rsidRPr="005A16E2">
              <w:fldChar w:fldCharType="end"/>
            </w:r>
          </w:p>
        </w:tc>
      </w:tr>
    </w:tbl>
    <w:p w:rsidR="00B13F00" w:rsidRDefault="00B13F00" w:rsidP="00CD4204">
      <w:pPr>
        <w:rPr>
          <w:b/>
        </w:rPr>
      </w:pPr>
    </w:p>
    <w:p w:rsidR="00B13F00" w:rsidRDefault="00B13F00" w:rsidP="00CD4204">
      <w:pPr>
        <w:rPr>
          <w:b/>
        </w:rPr>
      </w:pPr>
    </w:p>
    <w:p w:rsidR="00B13F00" w:rsidRPr="00C4600B" w:rsidRDefault="00B13F00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B13F00" w:rsidRPr="005A16E2" w:rsidTr="00B21CCD">
        <w:trPr>
          <w:trHeight w:val="2839"/>
        </w:trPr>
        <w:tc>
          <w:tcPr>
            <w:tcW w:w="9212" w:type="dxa"/>
          </w:tcPr>
          <w:p w:rsidR="00B13F00" w:rsidRDefault="00B13F00" w:rsidP="00BC5FD6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 xml:space="preserve"> 1. Zvažujete způsob odděleného balení (komunikátory, distance) i nadále? Pokud s tím již nyní zákazník souhlasí, jak jste zdůvodnila, je to finančně méně náročné?</w:t>
            </w:r>
          </w:p>
          <w:p w:rsidR="00B13F00" w:rsidRDefault="00B13F00" w:rsidP="00BC5FD6">
            <w:pPr>
              <w:rPr>
                <w:noProof/>
              </w:rPr>
            </w:pPr>
            <w:r>
              <w:rPr>
                <w:noProof/>
              </w:rPr>
              <w:t>2. Jaký přístup jste použila při sestavení standardu uspořádání pracoviště?</w:t>
            </w:r>
          </w:p>
          <w:p w:rsidR="00B13F00" w:rsidRDefault="00B13F00" w:rsidP="00BC5FD6">
            <w:pPr>
              <w:rPr>
                <w:noProof/>
              </w:rPr>
            </w:pPr>
            <w:r>
              <w:rPr>
                <w:noProof/>
              </w:rPr>
              <w:t>3. Jaké další kroky by jste firmě doporučila.</w:t>
            </w:r>
          </w:p>
          <w:p w:rsidR="00B13F00" w:rsidRPr="005A16E2" w:rsidRDefault="00B13F00" w:rsidP="00BC5FD6">
            <w:r w:rsidRPr="005A16E2">
              <w:fldChar w:fldCharType="end"/>
            </w:r>
          </w:p>
        </w:tc>
      </w:tr>
    </w:tbl>
    <w:p w:rsidR="00B13F00" w:rsidRDefault="00B13F00" w:rsidP="00CD4204">
      <w:pPr>
        <w:pStyle w:val="Heading2"/>
        <w:jc w:val="left"/>
        <w:rPr>
          <w:sz w:val="22"/>
          <w:szCs w:val="22"/>
        </w:rPr>
      </w:pPr>
    </w:p>
    <w:p w:rsidR="00B13F00" w:rsidRDefault="00B13F00" w:rsidP="00484642"/>
    <w:p w:rsidR="00B13F00" w:rsidRDefault="00B13F00" w:rsidP="00484642"/>
    <w:p w:rsidR="00B13F00" w:rsidRDefault="00B13F00" w:rsidP="00484642"/>
    <w:p w:rsidR="00B13F00" w:rsidRDefault="00B13F00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0"/>
      <w:r w:rsidRPr="003D305A">
        <w:t xml:space="preserve"> plagiát</w:t>
      </w:r>
      <w:r>
        <w:t>.</w:t>
      </w:r>
    </w:p>
    <w:p w:rsidR="00B13F00" w:rsidRPr="005A16E2" w:rsidRDefault="00B13F00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13F00" w:rsidRDefault="00B13F00" w:rsidP="0068155C"/>
    <w:p w:rsidR="00B13F00" w:rsidRDefault="00B13F00" w:rsidP="0068155C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B13F00" w:rsidRPr="005A16E2" w:rsidRDefault="00B13F00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13F00" w:rsidRDefault="00B13F00" w:rsidP="00484642"/>
    <w:p w:rsidR="00B13F00" w:rsidRDefault="00B13F00" w:rsidP="00484642"/>
    <w:p w:rsidR="00B13F00" w:rsidRPr="005A16E2" w:rsidRDefault="00B13F00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10.5.2013</w:t>
      </w:r>
      <w:r w:rsidRPr="005A16E2">
        <w:fldChar w:fldCharType="end"/>
      </w:r>
    </w:p>
    <w:p w:rsidR="00B13F00" w:rsidRPr="005A16E2" w:rsidRDefault="00B13F00" w:rsidP="00484642"/>
    <w:p w:rsidR="00B13F00" w:rsidRDefault="00B13F00" w:rsidP="00484642"/>
    <w:p w:rsidR="00B13F00" w:rsidRDefault="00B13F00" w:rsidP="00484642"/>
    <w:p w:rsidR="00B13F00" w:rsidRDefault="00B13F00" w:rsidP="00484642"/>
    <w:p w:rsidR="00B13F00" w:rsidRPr="005A16E2" w:rsidRDefault="00B13F00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B13F00" w:rsidRDefault="00B13F00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B13F00" w:rsidRPr="005A16E2" w:rsidRDefault="00B13F00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B13F00" w:rsidRDefault="00B13F00" w:rsidP="00484642"/>
    <w:p w:rsidR="00B13F00" w:rsidRPr="00C4600B" w:rsidRDefault="00B13F00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B13F00" w:rsidRPr="00FC47F6" w:rsidRDefault="00B13F00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B13F00" w:rsidRPr="00FC47F6" w:rsidRDefault="00B13F00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B13F00" w:rsidRPr="00FC47F6" w:rsidRDefault="00B13F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3F00" w:rsidRPr="00FC47F6" w:rsidRDefault="00B13F00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B13F00" w:rsidRPr="00FC47F6" w:rsidRDefault="00B13F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B13F00" w:rsidRPr="00FC47F6" w:rsidRDefault="00B13F00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B13F00" w:rsidRPr="00FC47F6" w:rsidRDefault="00B13F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B13F00" w:rsidRPr="00FC47F6" w:rsidRDefault="00B13F00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B13F00" w:rsidRPr="00FC47F6" w:rsidRDefault="00B13F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B13F00" w:rsidRPr="00FC47F6" w:rsidRDefault="00B13F00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B13F00" w:rsidRPr="00FC47F6" w:rsidRDefault="00B13F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3F00" w:rsidRDefault="00B13F00" w:rsidP="0068155C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B13F00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F00" w:rsidRDefault="00B13F00">
      <w:r>
        <w:separator/>
      </w:r>
    </w:p>
  </w:endnote>
  <w:endnote w:type="continuationSeparator" w:id="0">
    <w:p w:rsidR="00B13F00" w:rsidRDefault="00B13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F00" w:rsidRDefault="00B13F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3F00" w:rsidRDefault="00B13F0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F00" w:rsidRDefault="00B13F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13F00" w:rsidRDefault="00B13F00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F00" w:rsidRDefault="00B13F00">
      <w:r>
        <w:separator/>
      </w:r>
    </w:p>
  </w:footnote>
  <w:footnote w:type="continuationSeparator" w:id="0">
    <w:p w:rsidR="00B13F00" w:rsidRDefault="00B13F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F00" w:rsidRPr="00872F03" w:rsidRDefault="00B13F00">
    <w:pPr>
      <w:pStyle w:val="Header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B13F00" w:rsidRDefault="00B13F00">
    <w:pPr>
      <w:pStyle w:val="Header"/>
    </w:pPr>
  </w:p>
  <w:p w:rsidR="00B13F00" w:rsidRPr="00872F03" w:rsidRDefault="00B13F0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540A6A1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BA603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70F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6147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05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934EA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D20D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0AEB2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3568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A2D8C7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30813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71E23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6454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225D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EB62E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B876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E6DF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EF675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1C26"/>
    <w:rsid w:val="000A203F"/>
    <w:rsid w:val="000B32AE"/>
    <w:rsid w:val="000B349C"/>
    <w:rsid w:val="000C6054"/>
    <w:rsid w:val="000D7E29"/>
    <w:rsid w:val="000E1F89"/>
    <w:rsid w:val="000F7E5B"/>
    <w:rsid w:val="00102068"/>
    <w:rsid w:val="00114A37"/>
    <w:rsid w:val="001277E0"/>
    <w:rsid w:val="00134694"/>
    <w:rsid w:val="00164F9B"/>
    <w:rsid w:val="0017281B"/>
    <w:rsid w:val="0017428A"/>
    <w:rsid w:val="00177773"/>
    <w:rsid w:val="00183A7E"/>
    <w:rsid w:val="0018423F"/>
    <w:rsid w:val="00190959"/>
    <w:rsid w:val="001947E2"/>
    <w:rsid w:val="001A2898"/>
    <w:rsid w:val="001A7042"/>
    <w:rsid w:val="001E3CF3"/>
    <w:rsid w:val="001F5D90"/>
    <w:rsid w:val="0020110E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66AEE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73418"/>
    <w:rsid w:val="0068155C"/>
    <w:rsid w:val="006924BE"/>
    <w:rsid w:val="00692724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73DF0"/>
    <w:rsid w:val="0088534C"/>
    <w:rsid w:val="008916ED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1F57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66F4"/>
    <w:rsid w:val="00AE7D37"/>
    <w:rsid w:val="00B13F00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4FB0"/>
    <w:rsid w:val="00B77D6B"/>
    <w:rsid w:val="00B825A7"/>
    <w:rsid w:val="00B832D9"/>
    <w:rsid w:val="00BA3BEF"/>
    <w:rsid w:val="00BB18F4"/>
    <w:rsid w:val="00BC5FD6"/>
    <w:rsid w:val="00BD730A"/>
    <w:rsid w:val="00BE1AD5"/>
    <w:rsid w:val="00BE36AC"/>
    <w:rsid w:val="00BE6219"/>
    <w:rsid w:val="00BF6CC9"/>
    <w:rsid w:val="00C05665"/>
    <w:rsid w:val="00C140FF"/>
    <w:rsid w:val="00C24940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1E42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6F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66F4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66F4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E66F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66F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66F4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66F4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66F4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F6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F6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F6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F6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F6D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F6D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F6D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AE66F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3F6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AE66F4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43F6D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AE66F4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43F6D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AE66F4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43F6D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AE66F4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43F6D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AE66F4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43F6D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AE66F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3F6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E66F4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E66F4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43F6D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6D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43F6D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05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808</Words>
  <Characters>4768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2013-05-16T05:13:00Z</dcterms:created>
  <dcterms:modified xsi:type="dcterms:W3CDTF">2013-05-16T05:13:00Z</dcterms:modified>
</cp:coreProperties>
</file>