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32D" w:rsidRPr="005A16E2" w:rsidRDefault="0019332D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19332D" w:rsidRDefault="0019332D" w:rsidP="00D14304">
      <w:pPr>
        <w:spacing w:after="120"/>
        <w:jc w:val="center"/>
        <w:rPr>
          <w:b/>
          <w:sz w:val="28"/>
          <w:szCs w:val="28"/>
        </w:rPr>
      </w:pPr>
    </w:p>
    <w:p w:rsidR="0019332D" w:rsidRPr="00272829" w:rsidRDefault="0019332D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19332D" w:rsidRPr="005A16E2" w:rsidRDefault="0019332D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19332D" w:rsidRPr="005A16E2" w:rsidRDefault="0019332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Bc. Alžběta Bašková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doc.ing. R.Bobák,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19332D" w:rsidRPr="005A16E2" w:rsidRDefault="0019332D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19332D" w:rsidRPr="005A16E2" w:rsidRDefault="0019332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Mapování toku hodnot ve firmě Česká zbrojovka, a.s SBU Auto</w:t>
      </w:r>
      <w:r w:rsidRPr="005A16E2">
        <w:fldChar w:fldCharType="end"/>
      </w:r>
    </w:p>
    <w:p w:rsidR="0019332D" w:rsidRPr="005A16E2" w:rsidRDefault="0019332D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19332D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19332D" w:rsidRPr="005A16E2" w:rsidRDefault="0019332D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19332D" w:rsidRPr="005A16E2" w:rsidRDefault="0019332D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DA37B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19332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5A16E2" w:rsidRDefault="001933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Default="0019332D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19332D" w:rsidRPr="005A16E2" w:rsidRDefault="0019332D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2D" w:rsidRPr="00673418" w:rsidRDefault="0019332D" w:rsidP="00DA37B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42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19332D" w:rsidRPr="005A16E2" w:rsidRDefault="0019332D" w:rsidP="00CD4204"/>
    <w:p w:rsidR="0019332D" w:rsidRPr="00D67438" w:rsidRDefault="0019332D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19332D" w:rsidRPr="00FC47F6" w:rsidTr="005E053E">
        <w:tc>
          <w:tcPr>
            <w:tcW w:w="2268" w:type="dxa"/>
          </w:tcPr>
          <w:p w:rsidR="0019332D" w:rsidRPr="00EA0C28" w:rsidRDefault="0019332D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19332D" w:rsidRPr="00EA0C28" w:rsidRDefault="0019332D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19332D" w:rsidRPr="00FC47F6" w:rsidTr="005E053E">
        <w:tc>
          <w:tcPr>
            <w:tcW w:w="2268" w:type="dxa"/>
          </w:tcPr>
          <w:p w:rsidR="0019332D" w:rsidRPr="00FC47F6" w:rsidRDefault="0019332D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19332D" w:rsidRPr="006E0905" w:rsidRDefault="0019332D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19332D" w:rsidRPr="00670C6C" w:rsidRDefault="0019332D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19332D" w:rsidRDefault="0019332D" w:rsidP="00CD4204">
      <w:pPr>
        <w:rPr>
          <w:b/>
          <w:sz w:val="28"/>
          <w:szCs w:val="28"/>
        </w:rPr>
      </w:pPr>
    </w:p>
    <w:p w:rsidR="0019332D" w:rsidRPr="00C4600B" w:rsidRDefault="0019332D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19332D" w:rsidRPr="005A16E2" w:rsidTr="00B21CCD">
        <w:trPr>
          <w:trHeight w:val="2839"/>
        </w:trPr>
        <w:tc>
          <w:tcPr>
            <w:tcW w:w="9212" w:type="dxa"/>
          </w:tcPr>
          <w:p w:rsidR="0019332D" w:rsidRPr="005A16E2" w:rsidRDefault="0019332D" w:rsidP="004C0BA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Pr="00DA37B8">
              <w:rPr>
                <w:noProof/>
              </w:rPr>
              <w:t xml:space="preserve">Práce odpovídá zaměření oboru PI na úrovni střední náročnosti. </w:t>
            </w:r>
            <w:r>
              <w:rPr>
                <w:noProof/>
              </w:rPr>
              <w:t xml:space="preserve">Cíle, analyzovat současné prostorové uspořádání výrobní haly pomocí VSM a navrhnout nové uspořádání eliminující plýtvání považuji za splněný. Rešeršní část je uspořádána logicky v posloupnosti průmyslové inženýrství, štíhlý podnik, štíhlá výroba a logistika, VSM , hromadná výroba a jednokusový tok. S většinou pojmů se v praktické části pracuje. Rozsah 20 monografických a 9 elektronických zdrojů považuji za přiměřený, jsou odpovídajícím způsobem citovány. Analytická část má rovněž logickou strukturu, základní představení firmy a jejího ekonomického vývoje, charakteristiku SBU Automotive, současný stav výrobního procesu vybraného reprezentanta s využitím procesní analýzy , spagethi diagramů a VSM. Praktická část obsahuje vymezení cíle projektu, návrh nového uspořádání, procesní a ergonomickou analýzu , VSM a standardizaci pracoviště, vyhodnocení projektu. Práce je předložena ve slovenském jazyce, odpovídá svou formou běžným nárokům na kvalifikační práce. Podobnosti nalezené protiplagiátorským systémem nepřesahují 5%, týkají se formálních náležitostí práce v prohlášení, shodných nadpisů, stejných použitých zdrojů.  </w:t>
            </w:r>
            <w:r w:rsidRPr="005A16E2">
              <w:fldChar w:fldCharType="end"/>
            </w:r>
          </w:p>
        </w:tc>
      </w:tr>
    </w:tbl>
    <w:p w:rsidR="0019332D" w:rsidRDefault="0019332D" w:rsidP="00CD4204">
      <w:pPr>
        <w:rPr>
          <w:b/>
        </w:rPr>
      </w:pPr>
    </w:p>
    <w:p w:rsidR="0019332D" w:rsidRDefault="0019332D" w:rsidP="00CD4204">
      <w:pPr>
        <w:rPr>
          <w:b/>
        </w:rPr>
      </w:pPr>
    </w:p>
    <w:p w:rsidR="0019332D" w:rsidRPr="00C4600B" w:rsidRDefault="0019332D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19332D" w:rsidRPr="005A16E2" w:rsidTr="00B21CCD">
        <w:trPr>
          <w:trHeight w:val="2839"/>
        </w:trPr>
        <w:tc>
          <w:tcPr>
            <w:tcW w:w="9212" w:type="dxa"/>
          </w:tcPr>
          <w:p w:rsidR="0019332D" w:rsidRDefault="0019332D" w:rsidP="002451A1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 xml:space="preserve">1. V práci hodnotíte na str. 73 ukazatel DOZ v současnosti a budoucnosti. </w:t>
            </w:r>
            <w:r>
              <w:rPr>
                <w:noProof/>
              </w:rPr>
              <w:t>Jaký je Váš názor na ostatní relativní ukazatele logistické a výrobní výkonnosti celého podniku a SBU Automotive ve vztahu k odvětví.</w:t>
            </w:r>
          </w:p>
          <w:p w:rsidR="0019332D" w:rsidRDefault="0019332D" w:rsidP="002451A1">
            <w:pPr>
              <w:rPr>
                <w:noProof/>
              </w:rPr>
            </w:pPr>
            <w:r>
              <w:rPr>
                <w:noProof/>
              </w:rPr>
              <w:t>2. Jakou jste použila metodu pro stanovení produktivních a neproduktivních časů výrobních operací pro VSM současného a budoucího stavu.</w:t>
            </w:r>
          </w:p>
          <w:p w:rsidR="0019332D" w:rsidRPr="005A16E2" w:rsidRDefault="0019332D" w:rsidP="002451A1">
            <w:r w:rsidRPr="005A16E2">
              <w:fldChar w:fldCharType="end"/>
            </w:r>
          </w:p>
        </w:tc>
      </w:tr>
    </w:tbl>
    <w:p w:rsidR="0019332D" w:rsidRDefault="0019332D" w:rsidP="00CD4204">
      <w:pPr>
        <w:pStyle w:val="Heading2"/>
        <w:jc w:val="left"/>
        <w:rPr>
          <w:sz w:val="22"/>
          <w:szCs w:val="22"/>
        </w:rPr>
      </w:pPr>
    </w:p>
    <w:p w:rsidR="0019332D" w:rsidRDefault="0019332D" w:rsidP="00484642"/>
    <w:p w:rsidR="0019332D" w:rsidRDefault="0019332D" w:rsidP="00484642"/>
    <w:p w:rsidR="0019332D" w:rsidRDefault="0019332D" w:rsidP="00484642"/>
    <w:p w:rsidR="0019332D" w:rsidRDefault="0019332D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19332D" w:rsidRPr="005A16E2" w:rsidRDefault="0019332D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19332D" w:rsidRDefault="0019332D" w:rsidP="0068155C"/>
    <w:p w:rsidR="0019332D" w:rsidRDefault="0019332D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19332D" w:rsidRPr="005A16E2" w:rsidRDefault="0019332D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19332D" w:rsidRDefault="0019332D" w:rsidP="00484642"/>
    <w:p w:rsidR="0019332D" w:rsidRDefault="0019332D" w:rsidP="00484642"/>
    <w:p w:rsidR="0019332D" w:rsidRPr="005A16E2" w:rsidRDefault="0019332D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6.5.2013</w:t>
      </w:r>
      <w:r w:rsidRPr="005A16E2">
        <w:fldChar w:fldCharType="end"/>
      </w:r>
    </w:p>
    <w:p w:rsidR="0019332D" w:rsidRPr="005A16E2" w:rsidRDefault="0019332D" w:rsidP="00484642"/>
    <w:p w:rsidR="0019332D" w:rsidRDefault="0019332D" w:rsidP="00484642"/>
    <w:p w:rsidR="0019332D" w:rsidRDefault="0019332D" w:rsidP="00484642"/>
    <w:p w:rsidR="0019332D" w:rsidRDefault="0019332D" w:rsidP="00484642"/>
    <w:p w:rsidR="0019332D" w:rsidRPr="005A16E2" w:rsidRDefault="0019332D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19332D" w:rsidRDefault="0019332D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19332D" w:rsidRPr="005A16E2" w:rsidRDefault="0019332D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9332D" w:rsidRDefault="0019332D" w:rsidP="00484642"/>
    <w:p w:rsidR="0019332D" w:rsidRPr="00C4600B" w:rsidRDefault="0019332D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19332D" w:rsidRPr="00FC47F6" w:rsidRDefault="0019332D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19332D" w:rsidRPr="00FC47F6" w:rsidRDefault="0019332D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19332D" w:rsidRPr="00FC47F6" w:rsidRDefault="0019332D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19332D" w:rsidRPr="00FC47F6" w:rsidRDefault="0019332D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19332D" w:rsidRPr="00FC47F6" w:rsidRDefault="0019332D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19332D" w:rsidRPr="00FC47F6" w:rsidRDefault="0019332D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19332D" w:rsidRPr="00FC47F6" w:rsidRDefault="0019332D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19332D" w:rsidRPr="00FC47F6" w:rsidRDefault="0019332D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19332D" w:rsidRPr="00FC47F6" w:rsidRDefault="0019332D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19332D" w:rsidRPr="00FC47F6" w:rsidRDefault="0019332D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19332D" w:rsidRPr="00FC47F6" w:rsidRDefault="0019332D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19332D" w:rsidRDefault="0019332D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19332D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32D" w:rsidRDefault="0019332D">
      <w:r>
        <w:separator/>
      </w:r>
    </w:p>
  </w:endnote>
  <w:endnote w:type="continuationSeparator" w:id="0">
    <w:p w:rsidR="0019332D" w:rsidRDefault="00193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2D" w:rsidRDefault="001933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9332D" w:rsidRDefault="0019332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2D" w:rsidRDefault="001933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332D" w:rsidRDefault="0019332D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32D" w:rsidRDefault="0019332D">
      <w:r>
        <w:separator/>
      </w:r>
    </w:p>
  </w:footnote>
  <w:footnote w:type="continuationSeparator" w:id="0">
    <w:p w:rsidR="0019332D" w:rsidRDefault="00193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2D" w:rsidRPr="00872F03" w:rsidRDefault="0019332D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19332D" w:rsidRDefault="0019332D">
    <w:pPr>
      <w:pStyle w:val="Header"/>
    </w:pPr>
  </w:p>
  <w:p w:rsidR="0019332D" w:rsidRPr="00872F03" w:rsidRDefault="001933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FDBA835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0E0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3C68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6709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6B0DF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5267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B0E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B073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7408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E23CAC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73EA7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D6ED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E1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D8B2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05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C8B4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B8A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6C9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E5F0D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332D"/>
    <w:rsid w:val="001947E2"/>
    <w:rsid w:val="001A2898"/>
    <w:rsid w:val="001A62A7"/>
    <w:rsid w:val="001D409E"/>
    <w:rsid w:val="001E3CF3"/>
    <w:rsid w:val="001F5D90"/>
    <w:rsid w:val="00222660"/>
    <w:rsid w:val="00227505"/>
    <w:rsid w:val="00233E7C"/>
    <w:rsid w:val="0023514B"/>
    <w:rsid w:val="002373A4"/>
    <w:rsid w:val="002451A1"/>
    <w:rsid w:val="00262DEC"/>
    <w:rsid w:val="00262FDC"/>
    <w:rsid w:val="00272829"/>
    <w:rsid w:val="00280E4D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B4E67"/>
    <w:rsid w:val="003C7BF9"/>
    <w:rsid w:val="003D305A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C0BA0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73418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6FFD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927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C75CF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A5E8B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5774E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577F9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5F0D"/>
    <w:rsid w:val="00C7724E"/>
    <w:rsid w:val="00C9699B"/>
    <w:rsid w:val="00CB26CC"/>
    <w:rsid w:val="00CB615A"/>
    <w:rsid w:val="00CC5192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37B8"/>
    <w:rsid w:val="00DA7E79"/>
    <w:rsid w:val="00DB6285"/>
    <w:rsid w:val="00DC0DDA"/>
    <w:rsid w:val="00DC12A3"/>
    <w:rsid w:val="00DD623B"/>
    <w:rsid w:val="00E03A6E"/>
    <w:rsid w:val="00E10A99"/>
    <w:rsid w:val="00E2193F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5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75CF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75CF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C75C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C75C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C75CF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C75CF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C75CF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7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7E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7E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7E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7EC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7EC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7EC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8C75C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47E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8C75CF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D47EC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C75CF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7EC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8C75CF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D47EC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8C75CF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D47EC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8C75CF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D47EC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8C75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47E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C75C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8C75CF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D47EC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7EC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D47EC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35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875</Words>
  <Characters>5164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2013-05-11T07:21:00Z</dcterms:created>
  <dcterms:modified xsi:type="dcterms:W3CDTF">2013-05-11T07:21:00Z</dcterms:modified>
</cp:coreProperties>
</file>