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893" w:rsidRPr="005A16E2" w:rsidRDefault="005F5893" w:rsidP="00627796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026" type="#_x0000_t75" alt="fame_logo_cz" style="position:absolute;margin-left:117pt;margin-top:-18pt;width:240pt;height:69pt;z-index:-251658240;visibility:visible" wrapcoords="-68 0 -68 21365 21600 21365 21600 0 -68 0">
            <v:imagedata r:id="rId7" o:title=""/>
            <w10:wrap type="tight"/>
          </v:shape>
        </w:pict>
      </w:r>
    </w:p>
    <w:p w:rsidR="005F5893" w:rsidRDefault="005F5893" w:rsidP="00D14304">
      <w:pPr>
        <w:spacing w:after="120"/>
        <w:jc w:val="center"/>
        <w:rPr>
          <w:b/>
          <w:sz w:val="28"/>
          <w:szCs w:val="28"/>
        </w:rPr>
      </w:pPr>
    </w:p>
    <w:p w:rsidR="005F5893" w:rsidRPr="00272829" w:rsidRDefault="005F5893" w:rsidP="00D14304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>
        <w:rPr>
          <w:b/>
          <w:sz w:val="32"/>
          <w:szCs w:val="32"/>
        </w:rPr>
        <w:t>vedoucího diplomové</w:t>
      </w:r>
      <w:r w:rsidRPr="00272829">
        <w:rPr>
          <w:b/>
          <w:sz w:val="32"/>
          <w:szCs w:val="32"/>
        </w:rPr>
        <w:t xml:space="preserve"> práce</w:t>
      </w:r>
    </w:p>
    <w:p w:rsidR="005F5893" w:rsidRPr="005A16E2" w:rsidRDefault="005F5893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 DP</w:t>
      </w:r>
      <w:r w:rsidRPr="005A16E2">
        <w:t>:</w:t>
      </w:r>
      <w:r w:rsidRPr="005A16E2">
        <w:tab/>
        <w:t>Ak. rok:</w:t>
      </w:r>
    </w:p>
    <w:p w:rsidR="005F5893" w:rsidRPr="005A16E2" w:rsidRDefault="005F5893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t>Bc. Tomáš Petřík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Ing.Pavlína Pivodová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2012/2013</w:t>
      </w:r>
      <w:r w:rsidRPr="005A16E2">
        <w:fldChar w:fldCharType="end"/>
      </w:r>
    </w:p>
    <w:p w:rsidR="005F5893" w:rsidRPr="005A16E2" w:rsidRDefault="005F5893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5F5893" w:rsidRPr="005A16E2" w:rsidRDefault="005F5893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t>Plýtvání ve výrobním procesu společnosti Kasko spol. s.r.o.</w:t>
      </w:r>
      <w:r w:rsidRPr="005A16E2">
        <w:fldChar w:fldCharType="end"/>
      </w:r>
    </w:p>
    <w:p w:rsidR="005F5893" w:rsidRPr="005A16E2" w:rsidRDefault="005F5893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5F5893" w:rsidRPr="005A16E2" w:rsidTr="00B21CCD">
        <w:trPr>
          <w:trHeight w:val="308"/>
        </w:trPr>
        <w:tc>
          <w:tcPr>
            <w:tcW w:w="3924" w:type="dxa"/>
            <w:gridSpan w:val="2"/>
            <w:vAlign w:val="center"/>
          </w:tcPr>
          <w:p w:rsidR="005F5893" w:rsidRPr="005A16E2" w:rsidRDefault="005F5893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</w:tcPr>
          <w:p w:rsidR="005F5893" w:rsidRPr="005A16E2" w:rsidRDefault="005F5893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5F5893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5893" w:rsidRPr="005A16E2" w:rsidRDefault="005F5893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5893" w:rsidRPr="005A16E2" w:rsidRDefault="005F5893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5893" w:rsidRPr="005A16E2" w:rsidRDefault="005F5893" w:rsidP="00EA1DA8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5F5893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5893" w:rsidRPr="005A16E2" w:rsidRDefault="005F5893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5893" w:rsidRPr="005A16E2" w:rsidRDefault="005F5893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5893" w:rsidRPr="005A16E2" w:rsidRDefault="005F5893" w:rsidP="00EA1DA8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5F5893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5893" w:rsidRPr="005A16E2" w:rsidRDefault="005F5893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5893" w:rsidRPr="005A16E2" w:rsidRDefault="005F5893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5893" w:rsidRPr="005A16E2" w:rsidRDefault="005F5893" w:rsidP="00EA1DA8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5F5893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5893" w:rsidRPr="005A16E2" w:rsidRDefault="005F5893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5893" w:rsidRPr="005A16E2" w:rsidRDefault="005F5893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5893" w:rsidRPr="005A16E2" w:rsidRDefault="005F5893" w:rsidP="00D1625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5F5893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5893" w:rsidRPr="005A16E2" w:rsidRDefault="005F5893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5893" w:rsidRPr="005A16E2" w:rsidRDefault="005F5893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5893" w:rsidRPr="005A16E2" w:rsidRDefault="005F5893" w:rsidP="00D1625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5F5893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5893" w:rsidRPr="005A16E2" w:rsidRDefault="005F5893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5893" w:rsidRPr="005A16E2" w:rsidRDefault="005F5893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5893" w:rsidRPr="005A16E2" w:rsidRDefault="005F5893" w:rsidP="00D1625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5F5893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5893" w:rsidRPr="005A16E2" w:rsidRDefault="005F5893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5893" w:rsidRDefault="005F5893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5F5893" w:rsidRPr="005A16E2" w:rsidRDefault="005F5893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5893" w:rsidRPr="00673418" w:rsidRDefault="005F5893" w:rsidP="00D16257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>
              <w:rPr>
                <w:b/>
                <w:snapToGrid w:val="0"/>
                <w:color w:val="000000"/>
              </w:rPr>
              <w:t>55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5F5893" w:rsidRPr="005A16E2" w:rsidRDefault="005F5893" w:rsidP="00CD4204"/>
    <w:p w:rsidR="005F5893" w:rsidRPr="00D67438" w:rsidRDefault="005F5893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5F5893" w:rsidRPr="00FC47F6" w:rsidTr="005E053E">
        <w:tc>
          <w:tcPr>
            <w:tcW w:w="2268" w:type="dxa"/>
          </w:tcPr>
          <w:p w:rsidR="005F5893" w:rsidRPr="00EA0C28" w:rsidRDefault="005F5893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5F5893" w:rsidRPr="00EA0C28" w:rsidRDefault="005F5893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5F5893" w:rsidRPr="00FC47F6" w:rsidTr="005E053E">
        <w:tc>
          <w:tcPr>
            <w:tcW w:w="2268" w:type="dxa"/>
          </w:tcPr>
          <w:p w:rsidR="005F5893" w:rsidRPr="00FC47F6" w:rsidRDefault="005F5893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5F5893" w:rsidRPr="006E0905" w:rsidRDefault="005F5893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5F5893" w:rsidRPr="00670C6C" w:rsidRDefault="005F5893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5F5893" w:rsidRPr="00FC47F6" w:rsidTr="005E053E">
        <w:tc>
          <w:tcPr>
            <w:tcW w:w="2268" w:type="dxa"/>
          </w:tcPr>
          <w:p w:rsidR="005F5893" w:rsidRPr="00FC47F6" w:rsidRDefault="005F5893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5F5893" w:rsidRPr="006E0905" w:rsidRDefault="005F5893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5F5893" w:rsidRPr="00670C6C" w:rsidRDefault="005F5893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5F5893" w:rsidRPr="00FC47F6" w:rsidTr="005E053E">
        <w:tc>
          <w:tcPr>
            <w:tcW w:w="2268" w:type="dxa"/>
          </w:tcPr>
          <w:p w:rsidR="005F5893" w:rsidRPr="00FC47F6" w:rsidRDefault="005F5893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5F5893" w:rsidRPr="006E0905" w:rsidRDefault="005F5893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5F5893" w:rsidRPr="00670C6C" w:rsidRDefault="005F5893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5F5893" w:rsidRPr="00FC47F6" w:rsidTr="005E053E">
        <w:tc>
          <w:tcPr>
            <w:tcW w:w="2268" w:type="dxa"/>
          </w:tcPr>
          <w:p w:rsidR="005F5893" w:rsidRPr="00FC47F6" w:rsidRDefault="005F5893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5F5893" w:rsidRPr="006E0905" w:rsidRDefault="005F5893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5F5893" w:rsidRPr="00670C6C" w:rsidRDefault="005F5893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5F5893" w:rsidRPr="00FC47F6" w:rsidTr="005E053E">
        <w:tc>
          <w:tcPr>
            <w:tcW w:w="2268" w:type="dxa"/>
          </w:tcPr>
          <w:p w:rsidR="005F5893" w:rsidRPr="00FC47F6" w:rsidRDefault="005F5893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5F5893" w:rsidRPr="006E0905" w:rsidRDefault="005F5893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5F5893" w:rsidRPr="00670C6C" w:rsidRDefault="005F5893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5F5893" w:rsidRPr="00FC47F6" w:rsidTr="005E053E">
        <w:tc>
          <w:tcPr>
            <w:tcW w:w="2268" w:type="dxa"/>
          </w:tcPr>
          <w:p w:rsidR="005F5893" w:rsidRPr="00FC47F6" w:rsidRDefault="005F5893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5F5893" w:rsidRPr="006E0905" w:rsidRDefault="005F5893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5F5893" w:rsidRPr="00670C6C" w:rsidRDefault="005F5893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5F5893" w:rsidRDefault="005F5893" w:rsidP="00CD4204">
      <w:pPr>
        <w:rPr>
          <w:b/>
          <w:sz w:val="28"/>
          <w:szCs w:val="28"/>
        </w:rPr>
      </w:pPr>
    </w:p>
    <w:p w:rsidR="005F5893" w:rsidRPr="00C4600B" w:rsidRDefault="005F5893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5F5893" w:rsidRPr="005A16E2" w:rsidTr="00B21CCD">
        <w:trPr>
          <w:trHeight w:val="2839"/>
        </w:trPr>
        <w:tc>
          <w:tcPr>
            <w:tcW w:w="9212" w:type="dxa"/>
          </w:tcPr>
          <w:p w:rsidR="005F5893" w:rsidRDefault="005F5893" w:rsidP="00EA1DA8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>
              <w:t>Téma práce je velice aktuální, zaměřené na širokou oblast, kde neexistuje obvyklé a jednoznačné řešení.</w:t>
            </w:r>
          </w:p>
          <w:p w:rsidR="005F5893" w:rsidRDefault="005F5893" w:rsidP="00EA1DA8">
            <w:r>
              <w:t>V teoretické části se student věnoval oblastem, které dále použil. Způsob citace je v pořádku, použití zdrojů je dostatečné.</w:t>
            </w:r>
          </w:p>
          <w:p w:rsidR="005F5893" w:rsidRDefault="005F5893" w:rsidP="00EA1DA8">
            <w:r>
              <w:t>Náplní práce byla široká oblast plýtvání a specifikace požadavků firmy, jako zlepšení náplně práce a zodpovědností pracovníků ve výrobním úseku, popisy pracovních míst, tvorba návrhu nové organizační struktury a vytvoření matice zastupitelnosti. Student se dále zaměřil na příčiny neshod, které se objevují ve výrobním procesu. Při zlepšování se věnoval současně  aktuálnímu stavu výkonnové normy a jejímu zlepšení pomocí metody MOST. Konkrétně se ve zlepšování zaměřil na jedno pracoviště, kdy změnil layout, navrhl technologické zlepšení. V závěru práce své návrhy základně finančně zhodnotil.</w:t>
            </w:r>
          </w:p>
          <w:p w:rsidR="005F5893" w:rsidRDefault="005F5893" w:rsidP="00EA1DA8">
            <w:r>
              <w:t>Šíře záběru diplomové práce je velká, tomu odpovídá i rozsah použitých analýz a uplatnění nabitých znalostí do celkové práce. Stanovené cíle byly naplněny.</w:t>
            </w:r>
          </w:p>
          <w:p w:rsidR="005F5893" w:rsidRDefault="005F5893" w:rsidP="00EA1DA8">
            <w:r>
              <w:t>Jemným nedostatkem je občasný překlep.</w:t>
            </w:r>
          </w:p>
          <w:p w:rsidR="005F5893" w:rsidRPr="005A16E2" w:rsidRDefault="005F5893" w:rsidP="00EA1DA8">
            <w:r>
              <w:t xml:space="preserve">Student k práci přistupoval velmi zodpovědně, průběžně ji konzultoval. Práce má vysokou úroveň.   </w:t>
            </w:r>
            <w:r w:rsidRPr="005A16E2">
              <w:fldChar w:fldCharType="end"/>
            </w:r>
          </w:p>
        </w:tc>
      </w:tr>
    </w:tbl>
    <w:p w:rsidR="005F5893" w:rsidRDefault="005F5893" w:rsidP="00CD4204">
      <w:pPr>
        <w:rPr>
          <w:b/>
        </w:rPr>
      </w:pPr>
    </w:p>
    <w:p w:rsidR="005F5893" w:rsidRDefault="005F5893" w:rsidP="00CD4204">
      <w:pPr>
        <w:rPr>
          <w:b/>
        </w:rPr>
      </w:pPr>
    </w:p>
    <w:p w:rsidR="005F5893" w:rsidRPr="00C4600B" w:rsidRDefault="005F5893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5F5893" w:rsidRPr="005A16E2" w:rsidTr="00B21CCD">
        <w:trPr>
          <w:trHeight w:val="2839"/>
        </w:trPr>
        <w:tc>
          <w:tcPr>
            <w:tcW w:w="9212" w:type="dxa"/>
          </w:tcPr>
          <w:p w:rsidR="005F5893" w:rsidRDefault="005F5893" w:rsidP="00EA1DA8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>
              <w:t>1. Jaký další postup nebo doporučení by jste firmě navrhnul?</w:t>
            </w:r>
          </w:p>
          <w:p w:rsidR="005F5893" w:rsidRDefault="005F5893" w:rsidP="00EA1DA8">
            <w:r>
              <w:t>2. Nabízí Vámi navržená matice zastupitelnosti možnost rozšíření do dalších oblastí ve firmě?</w:t>
            </w:r>
          </w:p>
          <w:p w:rsidR="005F5893" w:rsidRPr="005A16E2" w:rsidRDefault="005F5893" w:rsidP="00EA1DA8">
            <w:r w:rsidRPr="005A16E2">
              <w:fldChar w:fldCharType="end"/>
            </w:r>
          </w:p>
        </w:tc>
      </w:tr>
    </w:tbl>
    <w:p w:rsidR="005F5893" w:rsidRDefault="005F5893" w:rsidP="00CD4204">
      <w:pPr>
        <w:pStyle w:val="Heading2"/>
        <w:jc w:val="left"/>
        <w:rPr>
          <w:sz w:val="22"/>
          <w:szCs w:val="22"/>
        </w:rPr>
      </w:pPr>
    </w:p>
    <w:p w:rsidR="005F5893" w:rsidRDefault="005F5893" w:rsidP="00484642"/>
    <w:p w:rsidR="005F5893" w:rsidRDefault="005F5893" w:rsidP="00484642"/>
    <w:p w:rsidR="005F5893" w:rsidRDefault="005F5893" w:rsidP="00484642"/>
    <w:p w:rsidR="005F5893" w:rsidRDefault="005F5893" w:rsidP="0068155C">
      <w:r>
        <w:t>D</w:t>
      </w:r>
      <w:r w:rsidRPr="003D305A">
        <w:t xml:space="preserve">P byla podrobena kontrole ke zjištění původnosti práce v IS STAG. Na základě výsledků této kontroly bylo zjištěno, že </w:t>
      </w:r>
      <w:r>
        <w:t>D</w:t>
      </w:r>
      <w:r w:rsidRPr="003D305A">
        <w:t xml:space="preserve">P </w:t>
      </w:r>
      <w:bookmarkStart w:id="0" w:name="Rozevírací1"/>
      <w:r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>
        <w:instrText xml:space="preserve"> FORMDROPDOWN </w:instrText>
      </w:r>
      <w:r>
        <w:fldChar w:fldCharType="end"/>
      </w:r>
      <w:bookmarkEnd w:id="0"/>
      <w:r w:rsidRPr="003D305A">
        <w:t xml:space="preserve"> plagiát</w:t>
      </w:r>
      <w:r>
        <w:t>.</w:t>
      </w:r>
    </w:p>
    <w:p w:rsidR="005F5893" w:rsidRPr="005A16E2" w:rsidRDefault="005F5893" w:rsidP="0068155C">
      <w:pPr>
        <w:tabs>
          <w:tab w:val="right" w:pos="9360"/>
        </w:tabs>
      </w:pPr>
      <w:r w:rsidRPr="005A16E2">
        <w:t>Prác</w:t>
      </w:r>
      <w:r>
        <w:t>e splňuje kritéria pro obhajobu DP.</w:t>
      </w: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5F5893" w:rsidRDefault="005F5893" w:rsidP="0068155C"/>
    <w:p w:rsidR="005F5893" w:rsidRDefault="005F5893" w:rsidP="0068155C">
      <w:r w:rsidRPr="005A16E2">
        <w:t>Prác</w:t>
      </w:r>
      <w:r>
        <w:t>e</w:t>
      </w:r>
      <w:r w:rsidRPr="005A16E2">
        <w:t xml:space="preserve"> </w:t>
      </w:r>
      <w:r>
        <w:t>nesplňuje kritéria pro obhajobu DP (minimálně jedno kritérium hodnoceno 0 body).</w:t>
      </w:r>
    </w:p>
    <w:p w:rsidR="005F5893" w:rsidRPr="005A16E2" w:rsidRDefault="005F5893" w:rsidP="0068155C">
      <w:pPr>
        <w:tabs>
          <w:tab w:val="right" w:pos="9360"/>
        </w:tabs>
      </w:pP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5F5893" w:rsidRDefault="005F5893" w:rsidP="00484642"/>
    <w:p w:rsidR="005F5893" w:rsidRDefault="005F5893" w:rsidP="00484642"/>
    <w:p w:rsidR="005F5893" w:rsidRPr="005A16E2" w:rsidRDefault="005F5893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Pr="005A16E2">
        <w:rPr>
          <w:noProof/>
        </w:rPr>
        <w:t> </w:t>
      </w:r>
      <w:r w:rsidRPr="005A16E2">
        <w:rPr>
          <w:noProof/>
        </w:rPr>
        <w:t> </w:t>
      </w:r>
      <w:r w:rsidRPr="005A16E2">
        <w:rPr>
          <w:noProof/>
        </w:rPr>
        <w:t> </w:t>
      </w:r>
      <w:r w:rsidRPr="005A16E2">
        <w:rPr>
          <w:noProof/>
        </w:rPr>
        <w:t> </w:t>
      </w:r>
      <w:r w:rsidRPr="005A16E2">
        <w:rPr>
          <w:noProof/>
        </w:rPr>
        <w:t> </w:t>
      </w:r>
      <w:r w:rsidRPr="005A16E2">
        <w:fldChar w:fldCharType="end"/>
      </w:r>
    </w:p>
    <w:p w:rsidR="005F5893" w:rsidRPr="005A16E2" w:rsidRDefault="005F5893" w:rsidP="00484642"/>
    <w:p w:rsidR="005F5893" w:rsidRDefault="005F5893" w:rsidP="00484642"/>
    <w:p w:rsidR="005F5893" w:rsidRDefault="005F5893" w:rsidP="00484642"/>
    <w:p w:rsidR="005F5893" w:rsidRDefault="005F5893" w:rsidP="00484642"/>
    <w:p w:rsidR="005F5893" w:rsidRPr="005A16E2" w:rsidRDefault="005F5893" w:rsidP="0068155C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5F5893" w:rsidRDefault="005F5893" w:rsidP="0068155C">
      <w:pPr>
        <w:tabs>
          <w:tab w:val="left" w:pos="6840"/>
          <w:tab w:val="left" w:pos="8931"/>
        </w:tabs>
        <w:spacing w:before="120"/>
        <w:ind w:left="6373" w:firstLine="289"/>
      </w:pPr>
      <w:r w:rsidRPr="005A16E2">
        <w:t xml:space="preserve">podpis </w:t>
      </w:r>
      <w:r>
        <w:t>vedoucího DP</w:t>
      </w:r>
    </w:p>
    <w:p w:rsidR="005F5893" w:rsidRPr="005A16E2" w:rsidRDefault="005F5893" w:rsidP="0068155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5F5893" w:rsidRDefault="005F5893" w:rsidP="00484642"/>
    <w:p w:rsidR="005F5893" w:rsidRPr="00C4600B" w:rsidRDefault="005F5893" w:rsidP="00CD4204">
      <w:pPr>
        <w:pStyle w:val="Heading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5F5893" w:rsidRPr="00FC47F6" w:rsidRDefault="005F5893" w:rsidP="00CD4204">
      <w:pPr>
        <w:pStyle w:val="Heading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5F5893" w:rsidRPr="00FC47F6" w:rsidRDefault="005F5893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5F5893" w:rsidRPr="00FC47F6" w:rsidRDefault="005F5893" w:rsidP="00CD4204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5F5893" w:rsidRPr="00FC47F6" w:rsidRDefault="005F5893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Definovaný cíl práce odpovídá požadované náročnosti vzhledem k typu práce.</w:t>
      </w:r>
    </w:p>
    <w:p w:rsidR="005F5893" w:rsidRPr="00FC47F6" w:rsidRDefault="005F5893" w:rsidP="00CD4204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5F5893" w:rsidRPr="00FC47F6" w:rsidRDefault="005F5893" w:rsidP="00CD4204">
      <w:pPr>
        <w:pStyle w:val="textkriterium"/>
      </w:pPr>
      <w:r w:rsidRPr="00FC47F6">
        <w:t xml:space="preserve">Hodnotí se především výběr teoretických </w:t>
      </w:r>
      <w:r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5F5893" w:rsidRPr="00FC47F6" w:rsidRDefault="005F5893" w:rsidP="00CD4204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5F5893" w:rsidRPr="00FC47F6" w:rsidRDefault="005F5893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5F5893" w:rsidRPr="00FC47F6" w:rsidRDefault="005F5893" w:rsidP="00CD4204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5F5893" w:rsidRPr="00FC47F6" w:rsidRDefault="005F5893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>
        <w:t xml:space="preserve">, správnost odvozených závěrů, jednoznačnost formulace, adekvátnost, zevšeobecnění závěrů, aplikovatelnost doporučení, zdůvodnění návrhů a jejich dopadů. </w:t>
      </w:r>
    </w:p>
    <w:p w:rsidR="005F5893" w:rsidRPr="00FC47F6" w:rsidRDefault="005F5893" w:rsidP="00CD4204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5F5893" w:rsidRDefault="005F5893" w:rsidP="0068155C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5F5893" w:rsidSect="00DC12A3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5893" w:rsidRDefault="005F5893">
      <w:r>
        <w:separator/>
      </w:r>
    </w:p>
  </w:endnote>
  <w:endnote w:type="continuationSeparator" w:id="0">
    <w:p w:rsidR="005F5893" w:rsidRDefault="005F58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893" w:rsidRDefault="005F589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F5893" w:rsidRDefault="005F5893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893" w:rsidRDefault="005F589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5F5893" w:rsidRDefault="005F5893">
    <w:pPr>
      <w:pStyle w:val="Footer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5893" w:rsidRDefault="005F5893">
      <w:r>
        <w:separator/>
      </w:r>
    </w:p>
  </w:footnote>
  <w:footnote w:type="continuationSeparator" w:id="0">
    <w:p w:rsidR="005F5893" w:rsidRDefault="005F58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893" w:rsidRPr="00872F03" w:rsidRDefault="005F5893">
    <w:pPr>
      <w:pStyle w:val="Header"/>
      <w:rPr>
        <w:sz w:val="22"/>
        <w:szCs w:val="22"/>
      </w:rPr>
    </w:pPr>
    <w:r w:rsidRPr="00872F03">
      <w:rPr>
        <w:sz w:val="22"/>
        <w:szCs w:val="22"/>
      </w:rPr>
      <w:t>Příloha 6 - Posudek vedoucího diplomové práce</w:t>
    </w:r>
  </w:p>
  <w:p w:rsidR="005F5893" w:rsidRDefault="005F5893">
    <w:pPr>
      <w:pStyle w:val="Header"/>
    </w:pPr>
  </w:p>
  <w:p w:rsidR="005F5893" w:rsidRPr="00872F03" w:rsidRDefault="005F589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D74291E"/>
    <w:multiLevelType w:val="hybridMultilevel"/>
    <w:tmpl w:val="63D2D50E"/>
    <w:lvl w:ilvl="0" w:tplc="727ED03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006C9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6CC52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85AA4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33AA7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1F27C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5D2AD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14252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C4A09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0B868B7"/>
    <w:multiLevelType w:val="hybridMultilevel"/>
    <w:tmpl w:val="7F2A16EC"/>
    <w:lvl w:ilvl="0" w:tplc="0606547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CB94733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1BCE9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B6F6A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8ACC1F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9B097D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F742C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6C62BC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734BD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firstLine="284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firstLine="284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7390"/>
    <w:rsid w:val="000007CF"/>
    <w:rsid w:val="00000B2E"/>
    <w:rsid w:val="00003E01"/>
    <w:rsid w:val="00013A2E"/>
    <w:rsid w:val="00015D38"/>
    <w:rsid w:val="00022C41"/>
    <w:rsid w:val="00022F4B"/>
    <w:rsid w:val="00025D16"/>
    <w:rsid w:val="00032FC0"/>
    <w:rsid w:val="00045DCD"/>
    <w:rsid w:val="000770AC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A2898"/>
    <w:rsid w:val="001E3CF3"/>
    <w:rsid w:val="001F5D90"/>
    <w:rsid w:val="0020110E"/>
    <w:rsid w:val="00222660"/>
    <w:rsid w:val="00227505"/>
    <w:rsid w:val="0023514B"/>
    <w:rsid w:val="002373A4"/>
    <w:rsid w:val="00262DEC"/>
    <w:rsid w:val="00262FDC"/>
    <w:rsid w:val="00272829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8076B"/>
    <w:rsid w:val="00392B91"/>
    <w:rsid w:val="003A154F"/>
    <w:rsid w:val="003B021C"/>
    <w:rsid w:val="003B149B"/>
    <w:rsid w:val="003C7BF9"/>
    <w:rsid w:val="003D305A"/>
    <w:rsid w:val="003F244A"/>
    <w:rsid w:val="004046F8"/>
    <w:rsid w:val="00404944"/>
    <w:rsid w:val="00404FDF"/>
    <w:rsid w:val="00410D54"/>
    <w:rsid w:val="00413BC5"/>
    <w:rsid w:val="00430A98"/>
    <w:rsid w:val="00441D30"/>
    <w:rsid w:val="0045148F"/>
    <w:rsid w:val="00465600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3738B"/>
    <w:rsid w:val="00545C61"/>
    <w:rsid w:val="0056361F"/>
    <w:rsid w:val="00583732"/>
    <w:rsid w:val="005A12EC"/>
    <w:rsid w:val="005A16E2"/>
    <w:rsid w:val="005B5721"/>
    <w:rsid w:val="005D1163"/>
    <w:rsid w:val="005D7770"/>
    <w:rsid w:val="005D7BA2"/>
    <w:rsid w:val="005E053E"/>
    <w:rsid w:val="005F0F7E"/>
    <w:rsid w:val="005F45A4"/>
    <w:rsid w:val="005F4FFD"/>
    <w:rsid w:val="005F54DC"/>
    <w:rsid w:val="005F5893"/>
    <w:rsid w:val="005F651D"/>
    <w:rsid w:val="005F6EA2"/>
    <w:rsid w:val="0060072A"/>
    <w:rsid w:val="00605556"/>
    <w:rsid w:val="00611EEB"/>
    <w:rsid w:val="006223D4"/>
    <w:rsid w:val="006249AB"/>
    <w:rsid w:val="00627796"/>
    <w:rsid w:val="00633A68"/>
    <w:rsid w:val="00636FD2"/>
    <w:rsid w:val="00637686"/>
    <w:rsid w:val="00643C30"/>
    <w:rsid w:val="00653438"/>
    <w:rsid w:val="0067051A"/>
    <w:rsid w:val="00670C6C"/>
    <w:rsid w:val="00673418"/>
    <w:rsid w:val="0068155C"/>
    <w:rsid w:val="006924BE"/>
    <w:rsid w:val="00692724"/>
    <w:rsid w:val="006B1DBA"/>
    <w:rsid w:val="006B292E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3955"/>
    <w:rsid w:val="007B5833"/>
    <w:rsid w:val="007B5C9C"/>
    <w:rsid w:val="007D1F33"/>
    <w:rsid w:val="007D734C"/>
    <w:rsid w:val="007E59DA"/>
    <w:rsid w:val="007F3018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1CAD"/>
    <w:rsid w:val="00854DB3"/>
    <w:rsid w:val="00865898"/>
    <w:rsid w:val="00870BF5"/>
    <w:rsid w:val="00872F03"/>
    <w:rsid w:val="0088534C"/>
    <w:rsid w:val="008916ED"/>
    <w:rsid w:val="008B4316"/>
    <w:rsid w:val="008B4B4E"/>
    <w:rsid w:val="008D3264"/>
    <w:rsid w:val="008E265E"/>
    <w:rsid w:val="008E7EFD"/>
    <w:rsid w:val="00913C33"/>
    <w:rsid w:val="00925805"/>
    <w:rsid w:val="00926401"/>
    <w:rsid w:val="00935D40"/>
    <w:rsid w:val="00945B35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633FE"/>
    <w:rsid w:val="00A80060"/>
    <w:rsid w:val="00A8007F"/>
    <w:rsid w:val="00A96D15"/>
    <w:rsid w:val="00A97E25"/>
    <w:rsid w:val="00AA2277"/>
    <w:rsid w:val="00AA6E07"/>
    <w:rsid w:val="00AA7BFB"/>
    <w:rsid w:val="00AD1CFD"/>
    <w:rsid w:val="00AE0FE9"/>
    <w:rsid w:val="00AE183F"/>
    <w:rsid w:val="00AE426E"/>
    <w:rsid w:val="00AE5702"/>
    <w:rsid w:val="00AE6158"/>
    <w:rsid w:val="00AE7D37"/>
    <w:rsid w:val="00B168B0"/>
    <w:rsid w:val="00B21CCD"/>
    <w:rsid w:val="00B3271C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4AC9"/>
    <w:rsid w:val="00C254A3"/>
    <w:rsid w:val="00C25967"/>
    <w:rsid w:val="00C4600B"/>
    <w:rsid w:val="00C51A25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14304"/>
    <w:rsid w:val="00D16257"/>
    <w:rsid w:val="00D37B3C"/>
    <w:rsid w:val="00D40017"/>
    <w:rsid w:val="00D42911"/>
    <w:rsid w:val="00D435C6"/>
    <w:rsid w:val="00D53D69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A0C28"/>
    <w:rsid w:val="00EA1DA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86FEB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07CF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007CF"/>
    <w:pPr>
      <w:keepNext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007CF"/>
    <w:pPr>
      <w:keepNext/>
      <w:jc w:val="center"/>
      <w:outlineLvl w:val="1"/>
    </w:pPr>
    <w:rPr>
      <w:iCs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007CF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07CF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0007CF"/>
    <w:pPr>
      <w:keepNext/>
      <w:outlineLvl w:val="5"/>
    </w:pPr>
    <w:rPr>
      <w:b/>
      <w:bCs/>
      <w:iCs/>
      <w:sz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0007CF"/>
    <w:pPr>
      <w:keepNext/>
      <w:ind w:left="567"/>
      <w:jc w:val="center"/>
      <w:outlineLvl w:val="6"/>
    </w:pPr>
    <w:rPr>
      <w:b/>
      <w:sz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0007CF"/>
    <w:pPr>
      <w:keepNext/>
      <w:jc w:val="center"/>
      <w:outlineLvl w:val="7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213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213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213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2133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2133"/>
    <w:rPr>
      <w:rFonts w:asciiTheme="minorHAnsi" w:eastAsiaTheme="minorEastAsia" w:hAnsiTheme="minorHAnsi" w:cstheme="minorBid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2133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2133"/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er">
    <w:name w:val="header"/>
    <w:basedOn w:val="Normal"/>
    <w:link w:val="HeaderChar"/>
    <w:uiPriority w:val="99"/>
    <w:rsid w:val="000007C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92133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0007CF"/>
    <w:pPr>
      <w:autoSpaceDE w:val="0"/>
      <w:autoSpaceDN w:val="0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792133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0007CF"/>
    <w:pPr>
      <w:ind w:firstLine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792133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0007CF"/>
    <w:pPr>
      <w:jc w:val="both"/>
    </w:pPr>
    <w:rPr>
      <w:rFonts w:ascii="Bookman Old Style" w:hAnsi="Bookman Old Style"/>
      <w:i/>
      <w:iCs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792133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0007CF"/>
    <w:pPr>
      <w:jc w:val="both"/>
    </w:pPr>
    <w:rPr>
      <w:sz w:val="28"/>
      <w:szCs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792133"/>
    <w:rPr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rsid w:val="000007CF"/>
    <w:pPr>
      <w:tabs>
        <w:tab w:val="num" w:pos="0"/>
      </w:tabs>
      <w:ind w:firstLine="284"/>
      <w:jc w:val="both"/>
    </w:pPr>
    <w:rPr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792133"/>
    <w:rPr>
      <w:sz w:val="16"/>
      <w:szCs w:val="16"/>
    </w:rPr>
  </w:style>
  <w:style w:type="paragraph" w:styleId="Footer">
    <w:name w:val="footer"/>
    <w:basedOn w:val="Normal"/>
    <w:link w:val="FooterChar"/>
    <w:uiPriority w:val="99"/>
    <w:rsid w:val="000007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92133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0007CF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0007CF"/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92133"/>
    <w:rPr>
      <w:sz w:val="24"/>
      <w:szCs w:val="24"/>
    </w:rPr>
  </w:style>
  <w:style w:type="paragraph" w:customStyle="1" w:styleId="normln1">
    <w:name w:val="normln1"/>
    <w:basedOn w:val="Normal"/>
    <w:uiPriority w:val="99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rsid w:val="007516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2133"/>
    <w:rPr>
      <w:sz w:val="0"/>
      <w:szCs w:val="0"/>
    </w:rPr>
  </w:style>
  <w:style w:type="paragraph" w:styleId="Title">
    <w:name w:val="Title"/>
    <w:basedOn w:val="Normal"/>
    <w:link w:val="TitleChar"/>
    <w:uiPriority w:val="99"/>
    <w:qFormat/>
    <w:rsid w:val="001947E2"/>
    <w:pPr>
      <w:jc w:val="center"/>
    </w:pPr>
    <w:rPr>
      <w:b/>
      <w:bCs/>
      <w:sz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AA7BFB"/>
    <w:rPr>
      <w:b/>
      <w:sz w:val="24"/>
      <w:lang w:val="cs-CZ" w:eastAsia="cs-CZ"/>
    </w:rPr>
  </w:style>
  <w:style w:type="paragraph" w:styleId="DocumentMap">
    <w:name w:val="Document Map"/>
    <w:basedOn w:val="Normal"/>
    <w:link w:val="DocumentMapChar"/>
    <w:uiPriority w:val="99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92133"/>
    <w:rPr>
      <w:sz w:val="0"/>
      <w:szCs w:val="0"/>
    </w:rPr>
  </w:style>
  <w:style w:type="paragraph" w:styleId="FootnoteText">
    <w:name w:val="footnote text"/>
    <w:basedOn w:val="Normal"/>
    <w:link w:val="FootnoteTextChar"/>
    <w:uiPriority w:val="99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AA7BFB"/>
    <w:rPr>
      <w:rFonts w:ascii="Arial" w:hAnsi="Arial"/>
      <w:i/>
      <w:lang w:val="cs-CZ" w:eastAsia="en-US"/>
    </w:rPr>
  </w:style>
  <w:style w:type="character" w:styleId="FootnoteReference">
    <w:name w:val="footnote reference"/>
    <w:basedOn w:val="DefaultParagraphFont"/>
    <w:uiPriority w:val="99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al"/>
    <w:uiPriority w:val="99"/>
    <w:rsid w:val="00AA7BFB"/>
    <w:pPr>
      <w:spacing w:after="60"/>
      <w:ind w:left="1276" w:hanging="284"/>
      <w:jc w:val="both"/>
    </w:pPr>
    <w:rPr>
      <w:rFonts w:ascii="Arial" w:hAnsi="Arial" w:cs="Arial"/>
      <w:lang w:eastAsia="en-US"/>
    </w:rPr>
  </w:style>
  <w:style w:type="paragraph" w:customStyle="1" w:styleId="odrka">
    <w:name w:val="odrážka"/>
    <w:next w:val="Normal"/>
    <w:uiPriority w:val="99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lang w:eastAsia="en-US"/>
    </w:rPr>
  </w:style>
  <w:style w:type="table" w:styleId="TableGrid">
    <w:name w:val="Table Grid"/>
    <w:basedOn w:val="TableNormal"/>
    <w:uiPriority w:val="99"/>
    <w:rsid w:val="00FC47F6"/>
    <w:pPr>
      <w:spacing w:after="120"/>
      <w:jc w:val="both"/>
    </w:pPr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al"/>
    <w:uiPriority w:val="99"/>
    <w:rsid w:val="00FC47F6"/>
    <w:pPr>
      <w:jc w:val="both"/>
    </w:pPr>
    <w:rPr>
      <w:szCs w:val="24"/>
      <w:lang w:eastAsia="en-US"/>
    </w:rPr>
  </w:style>
  <w:style w:type="paragraph" w:customStyle="1" w:styleId="texttabulka">
    <w:name w:val="text_tabulka"/>
    <w:basedOn w:val="textkriterium"/>
    <w:uiPriority w:val="99"/>
    <w:rsid w:val="00FC47F6"/>
    <w:pPr>
      <w:spacing w:before="60" w:after="60"/>
      <w:jc w:val="right"/>
    </w:pPr>
  </w:style>
  <w:style w:type="paragraph" w:customStyle="1" w:styleId="UTB">
    <w:name w:val="UTB"/>
    <w:uiPriority w:val="99"/>
    <w:rsid w:val="005D7BA2"/>
    <w:pPr>
      <w:spacing w:after="60"/>
      <w:jc w:val="center"/>
    </w:pPr>
    <w:rPr>
      <w:rFonts w:ascii="Arial" w:hAnsi="Arial" w:cs="Arial"/>
      <w:sz w:val="24"/>
      <w:lang w:eastAsia="en-US"/>
    </w:rPr>
  </w:style>
  <w:style w:type="paragraph" w:customStyle="1" w:styleId="FaME">
    <w:name w:val="FaME"/>
    <w:next w:val="Normal"/>
    <w:uiPriority w:val="99"/>
    <w:rsid w:val="005D7BA2"/>
    <w:pPr>
      <w:spacing w:after="840"/>
      <w:jc w:val="center"/>
    </w:pPr>
    <w:rPr>
      <w:rFonts w:ascii="Arial" w:hAnsi="Arial" w:cs="Arial"/>
      <w:lang w:eastAsia="en-US"/>
    </w:rPr>
  </w:style>
  <w:style w:type="character" w:customStyle="1" w:styleId="Zstupntext1">
    <w:name w:val="Zástupný text1"/>
    <w:uiPriority w:val="99"/>
    <w:semiHidden/>
    <w:rsid w:val="005D7BA2"/>
    <w:rPr>
      <w:color w:val="808080"/>
    </w:rPr>
  </w:style>
  <w:style w:type="paragraph" w:customStyle="1" w:styleId="Texttabulka0">
    <w:name w:val="Text_tabulka"/>
    <w:next w:val="Normal"/>
    <w:uiPriority w:val="99"/>
    <w:rsid w:val="005D7BA2"/>
    <w:pPr>
      <w:spacing w:before="60" w:after="60"/>
    </w:pPr>
    <w:rPr>
      <w:rFonts w:ascii="Arial" w:hAnsi="Arial"/>
      <w:lang w:eastAsia="en-US"/>
    </w:rPr>
  </w:style>
  <w:style w:type="paragraph" w:styleId="ListParagraph">
    <w:name w:val="List Paragraph"/>
    <w:basedOn w:val="Normal"/>
    <w:uiPriority w:val="99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1511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836</Words>
  <Characters>4933</Characters>
  <Application>Microsoft Office Outlook</Application>
  <DocSecurity>0</DocSecurity>
  <Lines>0</Lines>
  <Paragraphs>0</Paragraphs>
  <ScaleCrop>false</ScaleCrop>
  <Company>UTB FAME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fame</cp:lastModifiedBy>
  <cp:revision>2</cp:revision>
  <cp:lastPrinted>2012-01-24T13:56:00Z</cp:lastPrinted>
  <dcterms:created xsi:type="dcterms:W3CDTF">2013-05-16T04:59:00Z</dcterms:created>
  <dcterms:modified xsi:type="dcterms:W3CDTF">2013-05-16T04:59:00Z</dcterms:modified>
</cp:coreProperties>
</file>