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Radka Daňová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sociálně-pedagogického působení v </w:t>
            </w:r>
            <w:proofErr w:type="spellStart"/>
            <w:r>
              <w:rPr>
                <w:sz w:val="22"/>
                <w:szCs w:val="22"/>
              </w:rPr>
              <w:t>nízkoprahovém</w:t>
            </w:r>
            <w:proofErr w:type="spellEnd"/>
            <w:r>
              <w:rPr>
                <w:sz w:val="22"/>
                <w:szCs w:val="22"/>
              </w:rPr>
              <w:t xml:space="preserve"> zařízení pro děti a mládež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vhodně nastavený obsah diplomové práce </w:t>
            </w:r>
          </w:p>
          <w:p w:rsidR="0091297E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aktuální téma zabývající se uplatněním sociálního pedagoga v praxi </w:t>
            </w:r>
          </w:p>
          <w:p w:rsidR="0091297E" w:rsidRDefault="0091297E" w:rsidP="00362AB0">
            <w:pPr>
              <w:rPr>
                <w:sz w:val="22"/>
                <w:szCs w:val="22"/>
              </w:rPr>
            </w:pPr>
          </w:p>
          <w:p w:rsidR="0091297E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91297E" w:rsidRDefault="0091297E" w:rsidP="009129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nevhodné považuji využívání </w:t>
            </w:r>
            <w:proofErr w:type="gramStart"/>
            <w:r>
              <w:rPr>
                <w:sz w:val="22"/>
                <w:szCs w:val="22"/>
              </w:rPr>
              <w:t>pojmu ,,klient</w:t>
            </w:r>
            <w:proofErr w:type="gramEnd"/>
            <w:r>
              <w:rPr>
                <w:sz w:val="22"/>
                <w:szCs w:val="22"/>
              </w:rPr>
              <w:t xml:space="preserve">“ místo ,,uživatel“ a další používání pojmů, které se neztotožňují s terminologií, </w:t>
            </w:r>
          </w:p>
          <w:p w:rsidR="0091297E" w:rsidRDefault="0091297E" w:rsidP="009129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– studentka nevyužila zahraniční zdroje, </w:t>
            </w:r>
          </w:p>
          <w:p w:rsidR="0091297E" w:rsidRDefault="0091297E" w:rsidP="009129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91297E" w:rsidRDefault="0091297E" w:rsidP="009129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analýze dat studentka velmi často využívá přímé výpovědi respondentů, čímž se práce stává nepřehlednou a chaotickou, </w:t>
            </w:r>
          </w:p>
          <w:p w:rsidR="0091297E" w:rsidRDefault="0091297E" w:rsidP="009129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interpretace dat v mnohých případech nenavazují na výpovědi respondentů, </w:t>
            </w:r>
          </w:p>
          <w:p w:rsidR="0091297E" w:rsidRDefault="0091297E" w:rsidP="009129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kategorii týmová spolupráce se studentka převážně zabývá kompetencemi sociálního pedagoga,</w:t>
            </w:r>
          </w:p>
          <w:p w:rsidR="0091297E" w:rsidRDefault="0091297E" w:rsidP="009129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hlavní problém v empirické části diplomové práce považuji neschopnost syntézy a výběru podstatných informací. Studentka často opakuje ty samé informace.  </w:t>
            </w:r>
          </w:p>
          <w:p w:rsidR="00F1326B" w:rsidRDefault="0091297E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závěru chybí diskuze a není jasně patrná hypotéza, kterou studentka navrhuje. </w:t>
            </w:r>
          </w:p>
          <w:p w:rsidR="0091297E" w:rsidRPr="0091297E" w:rsidRDefault="0091297E" w:rsidP="00912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9129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hypotéza plyne z Vašeho výzkumného šetření? </w:t>
            </w:r>
          </w:p>
          <w:p w:rsidR="00B411DB" w:rsidRPr="00C50B27" w:rsidRDefault="0091297E" w:rsidP="00912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Proč popisujete názory respondentů na studium sociální pedagogiky? Jak to přesně souvisí s Vaším tématem?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D5C" w:rsidRDefault="00344D5C">
      <w:r>
        <w:separator/>
      </w:r>
    </w:p>
  </w:endnote>
  <w:endnote w:type="continuationSeparator" w:id="0">
    <w:p w:rsidR="00344D5C" w:rsidRDefault="00344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D5C" w:rsidRDefault="00344D5C">
      <w:r>
        <w:separator/>
      </w:r>
    </w:p>
  </w:footnote>
  <w:footnote w:type="continuationSeparator" w:id="0">
    <w:p w:rsidR="00344D5C" w:rsidRDefault="00344D5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74CB7"/>
    <w:multiLevelType w:val="hybridMultilevel"/>
    <w:tmpl w:val="244844A8"/>
    <w:lvl w:ilvl="0" w:tplc="200A78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E4F"/>
    <w:rsid w:val="00344D5C"/>
    <w:rsid w:val="00362AB0"/>
    <w:rsid w:val="003F5DA2"/>
    <w:rsid w:val="00512982"/>
    <w:rsid w:val="00526D47"/>
    <w:rsid w:val="0055255D"/>
    <w:rsid w:val="005C219A"/>
    <w:rsid w:val="006847E2"/>
    <w:rsid w:val="008614B3"/>
    <w:rsid w:val="0091297E"/>
    <w:rsid w:val="009B2248"/>
    <w:rsid w:val="00AF1740"/>
    <w:rsid w:val="00B411DB"/>
    <w:rsid w:val="00BA3203"/>
    <w:rsid w:val="00C50B27"/>
    <w:rsid w:val="00CE0A8B"/>
    <w:rsid w:val="00DC1BF5"/>
    <w:rsid w:val="00E67C85"/>
    <w:rsid w:val="00E709EA"/>
    <w:rsid w:val="00F1326B"/>
    <w:rsid w:val="00FF3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ownloads\POSUDEK%20OPONENTA%20DIPLOMOV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PRÁCE_2012(1)</Template>
  <TotalTime>11</TotalTime>
  <Pages>1</Pages>
  <Words>351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2</cp:revision>
  <cp:lastPrinted>2014-04-25T09:28:00Z</cp:lastPrinted>
  <dcterms:created xsi:type="dcterms:W3CDTF">2014-04-25T09:18:00Z</dcterms:created>
  <dcterms:modified xsi:type="dcterms:W3CDTF">2014-04-25T09:29:00Z</dcterms:modified>
</cp:coreProperties>
</file>