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Barbora Jakoubková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Užívání návykových látek u žáků druhého stupně základní školy a základní školy praktické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D6670A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D6670A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6670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D6670A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1108E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81108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paní Bc. Barbory Jakoubkové je zaměřena na užívání návykových látek u žáků druhého stupně základní školy a základní školy praktické.</w:t>
            </w:r>
          </w:p>
          <w:p w:rsidR="00CD1F24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8F2A2C" w:rsidRDefault="008F2A2C" w:rsidP="008F2A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relevantnost</w:t>
            </w:r>
            <w:r w:rsidR="00324397">
              <w:rPr>
                <w:sz w:val="22"/>
                <w:szCs w:val="22"/>
              </w:rPr>
              <w:t xml:space="preserve"> a aktuálnost</w:t>
            </w:r>
            <w:r>
              <w:rPr>
                <w:sz w:val="22"/>
                <w:szCs w:val="22"/>
              </w:rPr>
              <w:t xml:space="preserve"> zdrojů</w:t>
            </w:r>
          </w:p>
          <w:p w:rsidR="00324397" w:rsidRDefault="00324397" w:rsidP="008F2A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závažnost tematiky</w:t>
            </w:r>
          </w:p>
          <w:p w:rsidR="00324397" w:rsidRDefault="00324397" w:rsidP="008F2A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citační normy</w:t>
            </w:r>
          </w:p>
          <w:p w:rsidR="00324397" w:rsidRPr="008F2A2C" w:rsidRDefault="00324397" w:rsidP="008F2A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návrhy řešení plynoucí z výsledků výzkumu práce</w:t>
            </w:r>
            <w:bookmarkStart w:id="0" w:name="_GoBack"/>
            <w:bookmarkEnd w:id="0"/>
          </w:p>
          <w:p w:rsidR="00CD1F24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85ABC" w:rsidRPr="00185ABC" w:rsidRDefault="00185ABC" w:rsidP="00185AB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absentují odkazy </w:t>
            </w:r>
            <w:r w:rsidR="00B97C95">
              <w:rPr>
                <w:sz w:val="22"/>
                <w:szCs w:val="22"/>
              </w:rPr>
              <w:t xml:space="preserve">(např. </w:t>
            </w:r>
            <w:r>
              <w:rPr>
                <w:sz w:val="22"/>
                <w:szCs w:val="22"/>
              </w:rPr>
              <w:t>citátu</w:t>
            </w:r>
            <w:r w:rsidR="00B97C95">
              <w:rPr>
                <w:sz w:val="22"/>
                <w:szCs w:val="22"/>
              </w:rPr>
              <w:t xml:space="preserve"> v úvodu práce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WHO</w:t>
            </w:r>
            <w:r>
              <w:rPr>
                <w:sz w:val="22"/>
                <w:szCs w:val="22"/>
              </w:rPr>
              <w:t xml:space="preserve"> na str. 15</w:t>
            </w:r>
            <w:r w:rsidR="005407A8">
              <w:rPr>
                <w:sz w:val="22"/>
                <w:szCs w:val="22"/>
              </w:rPr>
              <w:t xml:space="preserve">, </w:t>
            </w:r>
            <w:r w:rsidR="00B97C95">
              <w:rPr>
                <w:sz w:val="22"/>
                <w:szCs w:val="22"/>
              </w:rPr>
              <w:t xml:space="preserve">na </w:t>
            </w:r>
            <w:r w:rsidR="005407A8">
              <w:rPr>
                <w:sz w:val="22"/>
                <w:szCs w:val="22"/>
              </w:rPr>
              <w:t>využitý dotazník</w:t>
            </w:r>
            <w:r w:rsidR="008F2A2C">
              <w:rPr>
                <w:sz w:val="22"/>
                <w:szCs w:val="22"/>
              </w:rPr>
              <w:t>)</w:t>
            </w:r>
            <w:r w:rsidR="005407A8">
              <w:rPr>
                <w:sz w:val="22"/>
                <w:szCs w:val="22"/>
              </w:rPr>
              <w:t xml:space="preserve"> </w:t>
            </w:r>
          </w:p>
          <w:p w:rsidR="00CD1F24" w:rsidRPr="00CD1F24" w:rsidRDefault="00412F94" w:rsidP="00CD1F2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provázanost teoretické části práce</w:t>
            </w:r>
            <w:r w:rsidR="00CF2BC1">
              <w:rPr>
                <w:sz w:val="22"/>
                <w:szCs w:val="22"/>
              </w:rPr>
              <w:t>, postrádám bližší propojení uvedeného obsahu se záměry výzkumu</w:t>
            </w:r>
          </w:p>
          <w:p w:rsidR="00F23449" w:rsidRPr="00C50B27" w:rsidRDefault="00CD1F2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23449" w:rsidRPr="00C50B27" w:rsidRDefault="00F23449" w:rsidP="00362AB0">
            <w:pPr>
              <w:rPr>
                <w:b/>
                <w:sz w:val="22"/>
                <w:szCs w:val="22"/>
              </w:rPr>
            </w:pPr>
          </w:p>
          <w:p w:rsidR="00F23449" w:rsidRDefault="00F23449" w:rsidP="008110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konkrétní výzkumy, které Vás inspirovaly ke zpracování dané problematiky.</w:t>
            </w:r>
          </w:p>
          <w:p w:rsidR="00185ABC" w:rsidRDefault="00185ABC" w:rsidP="008110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byl Váš motiv pro výběr školy základní a školy praktické,</w:t>
            </w:r>
            <w:r w:rsidR="00412F94">
              <w:rPr>
                <w:sz w:val="22"/>
                <w:szCs w:val="22"/>
              </w:rPr>
              <w:t xml:space="preserve"> která vzdělává žáky s lehkou mentální retardací</w:t>
            </w:r>
            <w:r>
              <w:rPr>
                <w:sz w:val="22"/>
                <w:szCs w:val="22"/>
              </w:rPr>
              <w:t>?</w:t>
            </w:r>
          </w:p>
          <w:p w:rsidR="00E253F3" w:rsidRDefault="00F23449" w:rsidP="008110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přistoupilo vedení škol k výsledkům Vašeho výzkumu?</w:t>
            </w:r>
          </w:p>
          <w:p w:rsidR="00CF2BC1" w:rsidRDefault="00CF2BC1" w:rsidP="008110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práce přispěla k rozšíření dosavadního poznání dané problematiky?</w:t>
            </w:r>
          </w:p>
          <w:p w:rsidR="00F23449" w:rsidRPr="00C50B27" w:rsidRDefault="00F23449" w:rsidP="0081108E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65CB9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65CB9">
              <w:rPr>
                <w:sz w:val="22"/>
                <w:szCs w:val="22"/>
              </w:rPr>
              <w:t xml:space="preserve"> Petra </w:t>
            </w:r>
            <w:proofErr w:type="spellStart"/>
            <w:r w:rsidR="00665CB9">
              <w:rPr>
                <w:sz w:val="22"/>
                <w:szCs w:val="22"/>
              </w:rPr>
              <w:t>Zgarbová</w:t>
            </w:r>
            <w:proofErr w:type="spellEnd"/>
            <w:r w:rsidR="00665CB9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A07" w:rsidRDefault="003A2A07">
      <w:r>
        <w:separator/>
      </w:r>
    </w:p>
  </w:endnote>
  <w:endnote w:type="continuationSeparator" w:id="0">
    <w:p w:rsidR="003A2A07" w:rsidRDefault="003A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A07" w:rsidRDefault="003A2A07">
      <w:r>
        <w:separator/>
      </w:r>
    </w:p>
  </w:footnote>
  <w:footnote w:type="continuationSeparator" w:id="0">
    <w:p w:rsidR="003A2A07" w:rsidRDefault="003A2A0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FB46A6"/>
    <w:multiLevelType w:val="hybridMultilevel"/>
    <w:tmpl w:val="CD1401F0"/>
    <w:lvl w:ilvl="0" w:tplc="B4BE9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6ED"/>
    <w:rsid w:val="00185ABC"/>
    <w:rsid w:val="00324397"/>
    <w:rsid w:val="00362AB0"/>
    <w:rsid w:val="003A2A07"/>
    <w:rsid w:val="003F5DA2"/>
    <w:rsid w:val="00412F94"/>
    <w:rsid w:val="004356ED"/>
    <w:rsid w:val="00512982"/>
    <w:rsid w:val="00514664"/>
    <w:rsid w:val="00526D47"/>
    <w:rsid w:val="005407A8"/>
    <w:rsid w:val="0055255D"/>
    <w:rsid w:val="005C219A"/>
    <w:rsid w:val="00665CB9"/>
    <w:rsid w:val="006847E2"/>
    <w:rsid w:val="0070056B"/>
    <w:rsid w:val="0081108E"/>
    <w:rsid w:val="008F2A2C"/>
    <w:rsid w:val="00B411DB"/>
    <w:rsid w:val="00B97C95"/>
    <w:rsid w:val="00BA3203"/>
    <w:rsid w:val="00C50B27"/>
    <w:rsid w:val="00CD1F24"/>
    <w:rsid w:val="00CF2BC1"/>
    <w:rsid w:val="00D6670A"/>
    <w:rsid w:val="00DC1BF5"/>
    <w:rsid w:val="00E253F3"/>
    <w:rsid w:val="00E709EA"/>
    <w:rsid w:val="00E83040"/>
    <w:rsid w:val="00F2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D1F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D1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VEDOUC&#205;HO%20DIPLOMOV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 (1)</Template>
  <TotalTime>88</TotalTime>
  <Pages>2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8</cp:revision>
  <cp:lastPrinted>2012-04-25T08:21:00Z</cp:lastPrinted>
  <dcterms:created xsi:type="dcterms:W3CDTF">2014-05-04T07:59:00Z</dcterms:created>
  <dcterms:modified xsi:type="dcterms:W3CDTF">2014-05-04T09:32:00Z</dcterms:modified>
</cp:coreProperties>
</file>