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2794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Petr Mach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2794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Integrace z pohledu osob se zrakovým postižením ve Zlínském kraji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12794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2794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2794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22249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222493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0450A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222493">
            <w:pPr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22493" w:rsidRPr="00C50B27" w:rsidRDefault="00222493" w:rsidP="002224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222493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25FD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0450A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222493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625FDB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6340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34022" w:rsidRPr="00C50B27" w:rsidRDefault="00634022" w:rsidP="00362AB0">
            <w:pPr>
              <w:rPr>
                <w:b/>
                <w:sz w:val="22"/>
                <w:szCs w:val="22"/>
              </w:rPr>
            </w:pPr>
          </w:p>
          <w:p w:rsidR="00B411DB" w:rsidRDefault="0012794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pana Bc. Petra Macha se zabývá problematikou integrace dospělých osob se zrakovým postižením v regionu Zlínského kraje, a to především z jejich vlastního pohledu, s důrazem na jejich osobní zkušenost.</w:t>
            </w:r>
          </w:p>
          <w:p w:rsidR="00634022" w:rsidRPr="00C50B27" w:rsidRDefault="00634022" w:rsidP="00362AB0">
            <w:pPr>
              <w:rPr>
                <w:sz w:val="22"/>
                <w:szCs w:val="22"/>
              </w:rPr>
            </w:pPr>
          </w:p>
          <w:p w:rsidR="00B411DB" w:rsidRDefault="0012794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127946" w:rsidRDefault="009E1612" w:rsidP="0012794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vyváženost práce</w:t>
            </w:r>
          </w:p>
          <w:p w:rsidR="009E1612" w:rsidRDefault="009E1612" w:rsidP="0012794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hluboká znalost a osobní vhled do problematiky</w:t>
            </w:r>
          </w:p>
          <w:p w:rsidR="00625FDB" w:rsidRDefault="00625FDB" w:rsidP="0012794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vlastní reflexe, včetně negativní (5.3.1 interpretace výstupů)</w:t>
            </w:r>
          </w:p>
          <w:p w:rsidR="00634022" w:rsidRDefault="00634022" w:rsidP="00362AB0">
            <w:pPr>
              <w:rPr>
                <w:sz w:val="22"/>
                <w:szCs w:val="22"/>
              </w:rPr>
            </w:pPr>
          </w:p>
          <w:p w:rsidR="00127946" w:rsidRDefault="0012794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127946" w:rsidRPr="00C50B27" w:rsidRDefault="00283BF2" w:rsidP="00127946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nízká konfrontace výzkumných zjištění s dosavadním poznáním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12794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Diplomovou práci doporučuji k obhajobě.</w:t>
            </w:r>
            <w:bookmarkStart w:id="0" w:name="_GoBack"/>
            <w:bookmarkEnd w:id="0"/>
          </w:p>
          <w:p w:rsidR="00283BF2" w:rsidRPr="00C50B27" w:rsidRDefault="00283BF2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83BF2" w:rsidRPr="00C50B27" w:rsidRDefault="00283BF2" w:rsidP="00362AB0">
            <w:pPr>
              <w:rPr>
                <w:b/>
                <w:sz w:val="22"/>
                <w:szCs w:val="22"/>
              </w:rPr>
            </w:pPr>
          </w:p>
          <w:p w:rsidR="00B411DB" w:rsidRDefault="0063402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vy osobně využijete výsledky předložené práce ve své praxi.</w:t>
            </w:r>
          </w:p>
          <w:p w:rsidR="00283BF2" w:rsidRDefault="00283BF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jakých současných výzkumů vycházíte?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63402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27946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27946">
              <w:rPr>
                <w:sz w:val="22"/>
                <w:szCs w:val="22"/>
              </w:rPr>
              <w:t xml:space="preserve"> </w:t>
            </w:r>
            <w:r w:rsidR="004808F9">
              <w:rPr>
                <w:sz w:val="22"/>
                <w:szCs w:val="22"/>
              </w:rPr>
              <w:t xml:space="preserve">Petra </w:t>
            </w:r>
            <w:proofErr w:type="spellStart"/>
            <w:r w:rsidR="004808F9">
              <w:rPr>
                <w:sz w:val="22"/>
                <w:szCs w:val="22"/>
              </w:rPr>
              <w:t>Zgarbová</w:t>
            </w:r>
            <w:proofErr w:type="spellEnd"/>
            <w:r w:rsidR="004808F9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BDB" w:rsidRDefault="009D0BDB">
      <w:r>
        <w:separator/>
      </w:r>
    </w:p>
  </w:endnote>
  <w:endnote w:type="continuationSeparator" w:id="0">
    <w:p w:rsidR="009D0BDB" w:rsidRDefault="009D0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BDB" w:rsidRDefault="009D0BDB">
      <w:r>
        <w:separator/>
      </w:r>
    </w:p>
  </w:footnote>
  <w:footnote w:type="continuationSeparator" w:id="0">
    <w:p w:rsidR="009D0BDB" w:rsidRDefault="009D0BDB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77956"/>
    <w:multiLevelType w:val="hybridMultilevel"/>
    <w:tmpl w:val="694E3918"/>
    <w:lvl w:ilvl="0" w:tplc="903264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8F9"/>
    <w:rsid w:val="000450A7"/>
    <w:rsid w:val="0005544B"/>
    <w:rsid w:val="00127946"/>
    <w:rsid w:val="00222493"/>
    <w:rsid w:val="00283BF2"/>
    <w:rsid w:val="00362AB0"/>
    <w:rsid w:val="003F5DA2"/>
    <w:rsid w:val="004808F9"/>
    <w:rsid w:val="00512982"/>
    <w:rsid w:val="00514664"/>
    <w:rsid w:val="00526D47"/>
    <w:rsid w:val="0055255D"/>
    <w:rsid w:val="00593CC7"/>
    <w:rsid w:val="005B7C17"/>
    <w:rsid w:val="005C219A"/>
    <w:rsid w:val="00625FDB"/>
    <w:rsid w:val="00634022"/>
    <w:rsid w:val="006847E2"/>
    <w:rsid w:val="0070056B"/>
    <w:rsid w:val="009365A0"/>
    <w:rsid w:val="009D0BDB"/>
    <w:rsid w:val="009E1612"/>
    <w:rsid w:val="00B411DB"/>
    <w:rsid w:val="00B63340"/>
    <w:rsid w:val="00BA3203"/>
    <w:rsid w:val="00C50B27"/>
    <w:rsid w:val="00CB6A0C"/>
    <w:rsid w:val="00DC1BF5"/>
    <w:rsid w:val="00E709EA"/>
    <w:rsid w:val="00E8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rbackova\Plocha\Mach_P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Mach_P</Template>
  <TotalTime>11</TotalTime>
  <Pages>2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utb</dc:creator>
  <cp:lastModifiedBy>Zgarbová Petra</cp:lastModifiedBy>
  <cp:revision>3</cp:revision>
  <cp:lastPrinted>2014-05-05T18:14:00Z</cp:lastPrinted>
  <dcterms:created xsi:type="dcterms:W3CDTF">2014-05-05T18:04:00Z</dcterms:created>
  <dcterms:modified xsi:type="dcterms:W3CDTF">2014-05-05T18:14:00Z</dcterms:modified>
</cp:coreProperties>
</file>