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82239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Marek Popela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82239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Poruchy chování a trestná činnost nezletilých a mladistvých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82239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2239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4E540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822391">
              <w:rPr>
                <w:sz w:val="22"/>
                <w:szCs w:val="22"/>
              </w:rPr>
              <w:t>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290CC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AB5AD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290CCD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AB5AD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82239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bookmarkStart w:id="0" w:name="_GoBack"/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3E5C64" w:rsidRPr="00C50B27" w:rsidRDefault="003E5C64" w:rsidP="00362AB0">
            <w:pPr>
              <w:rPr>
                <w:b/>
                <w:sz w:val="22"/>
                <w:szCs w:val="22"/>
              </w:rPr>
            </w:pPr>
          </w:p>
          <w:p w:rsidR="00B411DB" w:rsidRDefault="004D3E31" w:rsidP="004D3E31">
            <w:pPr>
              <w:rPr>
                <w:sz w:val="22"/>
                <w:szCs w:val="22"/>
              </w:rPr>
            </w:pPr>
            <w:r w:rsidRPr="004D3E31">
              <w:rPr>
                <w:sz w:val="22"/>
                <w:szCs w:val="22"/>
              </w:rPr>
              <w:t>Téma předložené diplomové práce úzce souvisí s o</w:t>
            </w:r>
            <w:r>
              <w:rPr>
                <w:sz w:val="22"/>
                <w:szCs w:val="22"/>
              </w:rPr>
              <w:t>sobní zkušeností a zájmem autora</w:t>
            </w:r>
            <w:r w:rsidRPr="004D3E31">
              <w:rPr>
                <w:sz w:val="22"/>
                <w:szCs w:val="22"/>
              </w:rPr>
              <w:t xml:space="preserve"> o danou problematiku. Přes určité formální nedostatky, především v typografické rovině (např. ponechání neslabičné předložky </w:t>
            </w:r>
            <w:r>
              <w:rPr>
                <w:sz w:val="22"/>
                <w:szCs w:val="22"/>
              </w:rPr>
              <w:br/>
              <w:t>a spojky na konc</w:t>
            </w:r>
            <w:r w:rsidR="006A45B1">
              <w:rPr>
                <w:sz w:val="22"/>
                <w:szCs w:val="22"/>
              </w:rPr>
              <w:t>i řádku v celé diplomové práci,</w:t>
            </w:r>
            <w:r w:rsidR="002A0099">
              <w:rPr>
                <w:sz w:val="22"/>
                <w:szCs w:val="22"/>
              </w:rPr>
              <w:t xml:space="preserve"> nevhodné rozdělení odkazů</w:t>
            </w:r>
            <w:r>
              <w:rPr>
                <w:sz w:val="22"/>
                <w:szCs w:val="22"/>
              </w:rPr>
              <w:t xml:space="preserve"> v seznamu citací</w:t>
            </w:r>
            <w:r w:rsidR="00C132F6">
              <w:rPr>
                <w:sz w:val="22"/>
                <w:szCs w:val="22"/>
              </w:rPr>
              <w:t>)</w:t>
            </w:r>
            <w:r w:rsidR="006A45B1">
              <w:rPr>
                <w:sz w:val="22"/>
                <w:szCs w:val="22"/>
              </w:rPr>
              <w:t xml:space="preserve"> a</w:t>
            </w:r>
            <w:r w:rsidR="00C132F6">
              <w:rPr>
                <w:sz w:val="22"/>
                <w:szCs w:val="22"/>
              </w:rPr>
              <w:t xml:space="preserve"> nedodržení</w:t>
            </w:r>
            <w:r w:rsidR="006A45B1" w:rsidRPr="006A45B1">
              <w:rPr>
                <w:sz w:val="22"/>
                <w:szCs w:val="22"/>
              </w:rPr>
              <w:t xml:space="preserve"> bibliografické citace v souladu s normou ISO 690</w:t>
            </w:r>
            <w:r>
              <w:rPr>
                <w:sz w:val="22"/>
                <w:szCs w:val="22"/>
              </w:rPr>
              <w:t>,</w:t>
            </w:r>
            <w:r w:rsidRPr="004D3E31">
              <w:rPr>
                <w:sz w:val="22"/>
                <w:szCs w:val="22"/>
              </w:rPr>
              <w:t xml:space="preserve"> oceňuji teoretický přehled, který se opírá o řadu významných publikací. Na zá</w:t>
            </w:r>
            <w:r>
              <w:rPr>
                <w:sz w:val="22"/>
                <w:szCs w:val="22"/>
              </w:rPr>
              <w:t>kladě odborné literatury autor</w:t>
            </w:r>
            <w:r w:rsidRPr="004D3E31">
              <w:rPr>
                <w:sz w:val="22"/>
                <w:szCs w:val="22"/>
              </w:rPr>
              <w:t xml:space="preserve"> přibližuje základní pojmy související s otázkami </w:t>
            </w:r>
            <w:r>
              <w:rPr>
                <w:sz w:val="22"/>
                <w:szCs w:val="22"/>
              </w:rPr>
              <w:t>poruch chování a trestné činnosti nezletilých a mladistvých a tím nás</w:t>
            </w:r>
            <w:r w:rsidRPr="004D3E31">
              <w:rPr>
                <w:sz w:val="22"/>
                <w:szCs w:val="22"/>
              </w:rPr>
              <w:t xml:space="preserve"> </w:t>
            </w:r>
            <w:r w:rsidR="00C132F6">
              <w:rPr>
                <w:sz w:val="22"/>
                <w:szCs w:val="22"/>
              </w:rPr>
              <w:t>uvádí do p</w:t>
            </w:r>
            <w:r w:rsidR="00790C7B">
              <w:rPr>
                <w:sz w:val="22"/>
                <w:szCs w:val="22"/>
              </w:rPr>
              <w:t>roblematiky výzkumu. Díky rozsáhlé</w:t>
            </w:r>
            <w:r w:rsidR="00CF344E">
              <w:rPr>
                <w:sz w:val="22"/>
                <w:szCs w:val="22"/>
              </w:rPr>
              <w:t>, převažující</w:t>
            </w:r>
            <w:r w:rsidR="00790C7B">
              <w:rPr>
                <w:sz w:val="22"/>
                <w:szCs w:val="22"/>
              </w:rPr>
              <w:t xml:space="preserve"> teoreti</w:t>
            </w:r>
            <w:r w:rsidR="00AB5AD0">
              <w:rPr>
                <w:sz w:val="22"/>
                <w:szCs w:val="22"/>
              </w:rPr>
              <w:t>cké části je práce nevyvážená a nemá zcela ucelený charakter.</w:t>
            </w:r>
          </w:p>
          <w:p w:rsidR="00B411DB" w:rsidRPr="00C50B27" w:rsidRDefault="001B11E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praktické části diplomové práce absentuje hlubší vymezení výzkumného cíle. Výzkumné šetření popisuje dosavadní poznání a ne zcela jej posouvá a roz</w:t>
            </w:r>
            <w:r w:rsidR="00D16155">
              <w:rPr>
                <w:sz w:val="22"/>
                <w:szCs w:val="22"/>
              </w:rPr>
              <w:t>šiřuje. Závěr práce pouze prezentuje, ale neinterpretuje získaná data. Není zřejmé, č</w:t>
            </w:r>
            <w:r w:rsidR="00A95DF0">
              <w:rPr>
                <w:sz w:val="22"/>
                <w:szCs w:val="22"/>
              </w:rPr>
              <w:t>eho autor šetřením dosáhl a jakým způsobem obohatí danou problematiku.</w:t>
            </w:r>
            <w:r w:rsidR="00D16155">
              <w:rPr>
                <w:sz w:val="22"/>
                <w:szCs w:val="22"/>
              </w:rPr>
              <w:t xml:space="preserve"> </w:t>
            </w:r>
            <w:r w:rsidR="00D16155" w:rsidRPr="00D16155">
              <w:rPr>
                <w:sz w:val="22"/>
                <w:szCs w:val="22"/>
              </w:rPr>
              <w:t>Nedostatek spatřuji v nedůsledném dodržování autorského plurálu</w:t>
            </w:r>
            <w:r w:rsidR="00D16155">
              <w:rPr>
                <w:sz w:val="22"/>
                <w:szCs w:val="22"/>
              </w:rPr>
              <w:t xml:space="preserve"> v závěru práce</w:t>
            </w:r>
            <w:r w:rsidR="00AB5AD0">
              <w:rPr>
                <w:sz w:val="22"/>
                <w:szCs w:val="22"/>
              </w:rPr>
              <w:t>.</w:t>
            </w:r>
            <w:r w:rsidR="00D16155">
              <w:rPr>
                <w:sz w:val="22"/>
                <w:szCs w:val="22"/>
              </w:rPr>
              <w:t xml:space="preserve"> </w:t>
            </w:r>
          </w:p>
          <w:p w:rsidR="00B411DB" w:rsidRDefault="00CF344E" w:rsidP="009A36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práce splňuje m</w:t>
            </w:r>
            <w:r w:rsidR="009A360B">
              <w:rPr>
                <w:sz w:val="22"/>
                <w:szCs w:val="22"/>
              </w:rPr>
              <w:t>inimální požadavky. Doporučuji její</w:t>
            </w:r>
            <w:r>
              <w:rPr>
                <w:sz w:val="22"/>
                <w:szCs w:val="22"/>
              </w:rPr>
              <w:t> obhajob</w:t>
            </w:r>
            <w:r w:rsidR="009A360B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.</w:t>
            </w:r>
          </w:p>
          <w:p w:rsidR="003E5C64" w:rsidRPr="00C50B27" w:rsidRDefault="003E5C64" w:rsidP="009A360B">
            <w:pPr>
              <w:rPr>
                <w:sz w:val="22"/>
                <w:szCs w:val="22"/>
              </w:rPr>
            </w:pPr>
          </w:p>
        </w:tc>
      </w:tr>
      <w:bookmarkEnd w:id="0"/>
      <w:tr w:rsidR="00B411DB" w:rsidRPr="00C50B27" w:rsidTr="00C50B27">
        <w:tc>
          <w:tcPr>
            <w:tcW w:w="9828" w:type="dxa"/>
            <w:gridSpan w:val="9"/>
          </w:tcPr>
          <w:p w:rsidR="00672D0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3E5C64" w:rsidRPr="006A45B1" w:rsidRDefault="003E5C64" w:rsidP="00362AB0">
            <w:pPr>
              <w:rPr>
                <w:b/>
                <w:sz w:val="22"/>
                <w:szCs w:val="22"/>
              </w:rPr>
            </w:pPr>
          </w:p>
          <w:p w:rsidR="00B411DB" w:rsidRPr="00C50B27" w:rsidRDefault="00672D0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Vaše práce obohatila dosavadní poznání v dané problematice?</w:t>
            </w:r>
          </w:p>
          <w:p w:rsidR="00B411DB" w:rsidRDefault="00672D07" w:rsidP="00672D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využije Vámi získané výsledky sociální pedagog ve své práci?</w:t>
            </w:r>
          </w:p>
          <w:p w:rsidR="003E5C64" w:rsidRPr="00C50B27" w:rsidRDefault="003E5C64" w:rsidP="00672D07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03CEB">
              <w:rPr>
                <w:sz w:val="22"/>
                <w:szCs w:val="22"/>
              </w:rPr>
              <w:t xml:space="preserve"> 5. 5. 2014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D767D6">
              <w:rPr>
                <w:sz w:val="22"/>
                <w:szCs w:val="22"/>
              </w:rPr>
              <w:t xml:space="preserve"> Petra </w:t>
            </w:r>
            <w:proofErr w:type="spellStart"/>
            <w:r w:rsidR="00D767D6">
              <w:rPr>
                <w:sz w:val="22"/>
                <w:szCs w:val="22"/>
              </w:rPr>
              <w:t>Zgarbová</w:t>
            </w:r>
            <w:proofErr w:type="spellEnd"/>
            <w:r w:rsidR="00D767D6">
              <w:rPr>
                <w:sz w:val="22"/>
                <w:szCs w:val="22"/>
              </w:rPr>
              <w:t xml:space="preserve"> v. 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D13" w:rsidRDefault="00E17D13">
      <w:r>
        <w:separator/>
      </w:r>
    </w:p>
  </w:endnote>
  <w:endnote w:type="continuationSeparator" w:id="0">
    <w:p w:rsidR="00E17D13" w:rsidRDefault="00E17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D13" w:rsidRDefault="00E17D13">
      <w:r>
        <w:separator/>
      </w:r>
    </w:p>
  </w:footnote>
  <w:footnote w:type="continuationSeparator" w:id="0">
    <w:p w:rsidR="00E17D13" w:rsidRDefault="00E17D13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960"/>
    <w:rsid w:val="001A1E76"/>
    <w:rsid w:val="001B11E1"/>
    <w:rsid w:val="001C0508"/>
    <w:rsid w:val="00290CCD"/>
    <w:rsid w:val="002A0099"/>
    <w:rsid w:val="00362AB0"/>
    <w:rsid w:val="003E5C64"/>
    <w:rsid w:val="003F5DA2"/>
    <w:rsid w:val="004D3E31"/>
    <w:rsid w:val="004E5409"/>
    <w:rsid w:val="00503CEB"/>
    <w:rsid w:val="00512982"/>
    <w:rsid w:val="00514664"/>
    <w:rsid w:val="00526D47"/>
    <w:rsid w:val="0055255D"/>
    <w:rsid w:val="005C219A"/>
    <w:rsid w:val="00672D07"/>
    <w:rsid w:val="006847E2"/>
    <w:rsid w:val="006A45B1"/>
    <w:rsid w:val="0070056B"/>
    <w:rsid w:val="00790C7B"/>
    <w:rsid w:val="00822391"/>
    <w:rsid w:val="0095314F"/>
    <w:rsid w:val="009A360B"/>
    <w:rsid w:val="00A95DF0"/>
    <w:rsid w:val="00AB5AD0"/>
    <w:rsid w:val="00B411DB"/>
    <w:rsid w:val="00BA3203"/>
    <w:rsid w:val="00BD2FDE"/>
    <w:rsid w:val="00C132F6"/>
    <w:rsid w:val="00C50B27"/>
    <w:rsid w:val="00C7469C"/>
    <w:rsid w:val="00CF344E"/>
    <w:rsid w:val="00D10300"/>
    <w:rsid w:val="00D16155"/>
    <w:rsid w:val="00D767D6"/>
    <w:rsid w:val="00DC1BF5"/>
    <w:rsid w:val="00E17D13"/>
    <w:rsid w:val="00E709EA"/>
    <w:rsid w:val="00E83040"/>
    <w:rsid w:val="00FF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s1\AppData\Local\Microsoft\Windows\Temporary%20Internet%20Files\Content.IE5\L1A0ALDT\POSUDEK%20VEDOUC&#258;&#356;HO%20DIPLOMOV&#258;&#8240;%20PR&#258;&#129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DIPLOMOVĂ‰ PRĂCE_2012</Template>
  <TotalTime>0</TotalTime>
  <Pages>1</Pages>
  <Words>391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zs1</dc:creator>
  <cp:lastModifiedBy>Zgarbová Petra</cp:lastModifiedBy>
  <cp:revision>2</cp:revision>
  <cp:lastPrinted>2014-05-04T07:28:00Z</cp:lastPrinted>
  <dcterms:created xsi:type="dcterms:W3CDTF">2014-05-04T07:28:00Z</dcterms:created>
  <dcterms:modified xsi:type="dcterms:W3CDTF">2014-05-04T07:28:00Z</dcterms:modified>
</cp:coreProperties>
</file>