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B1F9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Iva </w:t>
            </w:r>
            <w:proofErr w:type="spellStart"/>
            <w:r>
              <w:rPr>
                <w:sz w:val="22"/>
                <w:szCs w:val="22"/>
              </w:rPr>
              <w:t>Suchoňová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9B1F9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Kompetence asistenta pedagoga na základní škole speciální ve Zlíně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9B1F9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9B1F9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9B1F9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C35EF">
            <w:pPr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6A3DD3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C35EF">
            <w:pPr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6A3DD3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22792" w:rsidRDefault="00822792" w:rsidP="00362AB0">
            <w:pPr>
              <w:rPr>
                <w:sz w:val="22"/>
                <w:szCs w:val="22"/>
              </w:rPr>
            </w:pPr>
          </w:p>
          <w:p w:rsidR="00B411DB" w:rsidRDefault="0082279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5B5231" w:rsidRDefault="004976D8" w:rsidP="005B5231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vhodné seznámení s pojmy souvisejícími s výzkumným zaměřením</w:t>
            </w:r>
            <w:bookmarkStart w:id="0" w:name="_GoBack"/>
            <w:bookmarkEnd w:id="0"/>
          </w:p>
          <w:p w:rsidR="004976D8" w:rsidRPr="005B5231" w:rsidRDefault="004976D8" w:rsidP="005B5231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jednotná forma citace v textu</w:t>
            </w:r>
          </w:p>
          <w:p w:rsidR="00822792" w:rsidRDefault="00822792" w:rsidP="00362AB0">
            <w:pPr>
              <w:rPr>
                <w:sz w:val="22"/>
                <w:szCs w:val="22"/>
              </w:rPr>
            </w:pPr>
          </w:p>
          <w:p w:rsidR="00822792" w:rsidRDefault="0082279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FE6F25" w:rsidRPr="00FE6F25" w:rsidRDefault="00FE6F25" w:rsidP="00FE6F2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FE6F25">
              <w:rPr>
                <w:sz w:val="22"/>
                <w:szCs w:val="22"/>
              </w:rPr>
              <w:t xml:space="preserve">formální nedostatky, především v typografické rovině (např. ponechání neslabičné předložky </w:t>
            </w:r>
            <w:r>
              <w:rPr>
                <w:sz w:val="22"/>
                <w:szCs w:val="22"/>
              </w:rPr>
              <w:br/>
            </w:r>
            <w:r w:rsidRPr="00FE6F25">
              <w:rPr>
                <w:sz w:val="22"/>
                <w:szCs w:val="22"/>
              </w:rPr>
              <w:t>a spojky na konci řádku v celé diplomové práci)</w:t>
            </w:r>
          </w:p>
          <w:p w:rsidR="00DD733A" w:rsidRDefault="00DD733A" w:rsidP="00DD733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absentuje interpretace získaných dat v závěru diplomové práce </w:t>
            </w:r>
          </w:p>
          <w:p w:rsidR="00CC35EF" w:rsidRDefault="00CC35EF" w:rsidP="00CC35E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C35EF">
              <w:rPr>
                <w:sz w:val="22"/>
                <w:szCs w:val="22"/>
              </w:rPr>
              <w:t>výzkumné šetření potvrdilo známé a výzkumem ověřené skutečnosti</w:t>
            </w:r>
          </w:p>
          <w:p w:rsidR="00CC35EF" w:rsidRPr="00DD733A" w:rsidRDefault="00FE6F25" w:rsidP="00FE6F2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FE6F25">
              <w:rPr>
                <w:sz w:val="22"/>
                <w:szCs w:val="22"/>
              </w:rPr>
              <w:t xml:space="preserve">postrádá i jiné zdroje odborné literatury, zabývající se </w:t>
            </w:r>
            <w:r>
              <w:rPr>
                <w:sz w:val="22"/>
                <w:szCs w:val="22"/>
              </w:rPr>
              <w:t>kompetencemi pedagogických asistentů (</w:t>
            </w:r>
            <w:r w:rsidR="00CC35EF">
              <w:rPr>
                <w:sz w:val="22"/>
                <w:szCs w:val="22"/>
              </w:rPr>
              <w:t>p</w:t>
            </w:r>
            <w:r w:rsidR="00CC35EF" w:rsidRPr="00CC35EF">
              <w:rPr>
                <w:sz w:val="22"/>
                <w:szCs w:val="22"/>
              </w:rPr>
              <w:t>racovní náplň pedagogických asistentů a požadavky na</w:t>
            </w:r>
            <w:r w:rsidR="004378A8">
              <w:rPr>
                <w:sz w:val="22"/>
                <w:szCs w:val="22"/>
              </w:rPr>
              <w:t xml:space="preserve"> jejich vzdělání vymezuje</w:t>
            </w:r>
            <w:r w:rsidR="00CC35EF" w:rsidRPr="00CC35EF">
              <w:rPr>
                <w:sz w:val="22"/>
                <w:szCs w:val="22"/>
              </w:rPr>
              <w:t xml:space="preserve"> zákon č. 563/2004 Sb. a příslušné </w:t>
            </w:r>
            <w:r>
              <w:rPr>
                <w:sz w:val="22"/>
                <w:szCs w:val="22"/>
              </w:rPr>
              <w:t>vyhlášky a metodické pokyny MŠMT</w:t>
            </w:r>
            <w:r w:rsidR="00CC35EF" w:rsidRPr="00CC35EF">
              <w:rPr>
                <w:sz w:val="22"/>
                <w:szCs w:val="22"/>
              </w:rPr>
              <w:t>.</w:t>
            </w: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6A3DD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637A23" w:rsidRDefault="00637A23" w:rsidP="00362AB0">
            <w:pPr>
              <w:rPr>
                <w:sz w:val="22"/>
                <w:szCs w:val="22"/>
              </w:rPr>
            </w:pPr>
          </w:p>
          <w:p w:rsidR="00B411DB" w:rsidRDefault="00637A2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čem konkrétně vidíte přínos své práce a zejména využití výsledků svého výzkumu v praxi?</w:t>
            </w:r>
          </w:p>
          <w:p w:rsidR="00637A23" w:rsidRDefault="00637A2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Vás vedlo k výběru výzkumné metody?</w:t>
            </w:r>
          </w:p>
          <w:p w:rsidR="00637A23" w:rsidRDefault="004378A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Proč bylo cílem Vaší práce stanovit optimální kompetence asistenta pedagoga?</w:t>
            </w:r>
            <w:r w:rsidR="00DC0A94">
              <w:rPr>
                <w:sz w:val="22"/>
                <w:szCs w:val="22"/>
              </w:rPr>
              <w:t xml:space="preserve"> </w:t>
            </w:r>
          </w:p>
          <w:p w:rsidR="00DC0A94" w:rsidRPr="00C50B27" w:rsidRDefault="00DC0A94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22792">
              <w:rPr>
                <w:sz w:val="22"/>
                <w:szCs w:val="22"/>
              </w:rPr>
              <w:t xml:space="preserve"> 5. 5. 2014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822792">
              <w:rPr>
                <w:sz w:val="22"/>
                <w:szCs w:val="22"/>
              </w:rPr>
              <w:t xml:space="preserve"> Petra </w:t>
            </w:r>
            <w:proofErr w:type="spellStart"/>
            <w:r w:rsidR="00822792">
              <w:rPr>
                <w:sz w:val="22"/>
                <w:szCs w:val="22"/>
              </w:rPr>
              <w:t>Zgarbová</w:t>
            </w:r>
            <w:proofErr w:type="spellEnd"/>
            <w:r w:rsidR="00822792">
              <w:rPr>
                <w:sz w:val="22"/>
                <w:szCs w:val="22"/>
              </w:rPr>
              <w:t xml:space="preserve"> v. r.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BA3" w:rsidRDefault="005F5BA3">
      <w:r>
        <w:separator/>
      </w:r>
    </w:p>
  </w:endnote>
  <w:endnote w:type="continuationSeparator" w:id="0">
    <w:p w:rsidR="005F5BA3" w:rsidRDefault="005F5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BA3" w:rsidRDefault="005F5BA3">
      <w:r>
        <w:separator/>
      </w:r>
    </w:p>
  </w:footnote>
  <w:footnote w:type="continuationSeparator" w:id="0">
    <w:p w:rsidR="005F5BA3" w:rsidRDefault="005F5BA3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7306D"/>
    <w:multiLevelType w:val="hybridMultilevel"/>
    <w:tmpl w:val="E306F214"/>
    <w:lvl w:ilvl="0" w:tplc="A4A2480A">
      <w:start w:val="4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453ACC"/>
    <w:multiLevelType w:val="hybridMultilevel"/>
    <w:tmpl w:val="D04A3632"/>
    <w:lvl w:ilvl="0" w:tplc="A4A2480A">
      <w:start w:val="4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5F8"/>
    <w:rsid w:val="00362AB0"/>
    <w:rsid w:val="003F5DA2"/>
    <w:rsid w:val="004378A8"/>
    <w:rsid w:val="004976D8"/>
    <w:rsid w:val="00512982"/>
    <w:rsid w:val="00526D47"/>
    <w:rsid w:val="0055255D"/>
    <w:rsid w:val="005B5231"/>
    <w:rsid w:val="005C219A"/>
    <w:rsid w:val="005F204D"/>
    <w:rsid w:val="005F5BA3"/>
    <w:rsid w:val="00637A23"/>
    <w:rsid w:val="006847E2"/>
    <w:rsid w:val="006A3DD3"/>
    <w:rsid w:val="007860F9"/>
    <w:rsid w:val="007A3F15"/>
    <w:rsid w:val="00822792"/>
    <w:rsid w:val="008614B3"/>
    <w:rsid w:val="009035F8"/>
    <w:rsid w:val="009B1F9B"/>
    <w:rsid w:val="009B2248"/>
    <w:rsid w:val="00AF1740"/>
    <w:rsid w:val="00B411DB"/>
    <w:rsid w:val="00BA3203"/>
    <w:rsid w:val="00C50B27"/>
    <w:rsid w:val="00C92427"/>
    <w:rsid w:val="00CC35EF"/>
    <w:rsid w:val="00CE0A8B"/>
    <w:rsid w:val="00D71D3E"/>
    <w:rsid w:val="00DC0A94"/>
    <w:rsid w:val="00DC1BF5"/>
    <w:rsid w:val="00DD733A"/>
    <w:rsid w:val="00E67C85"/>
    <w:rsid w:val="00E709EA"/>
    <w:rsid w:val="00F1326B"/>
    <w:rsid w:val="00FE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DD73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DD73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s1\Desktop\POSUDKY%202014\POSUDEK%20OPONENTA%20DIPLomka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DIPLomka</Template>
  <TotalTime>1</TotalTime>
  <Pages>1</Pages>
  <Words>323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zs1</dc:creator>
  <cp:lastModifiedBy>Zgarbová Petra</cp:lastModifiedBy>
  <cp:revision>2</cp:revision>
  <cp:lastPrinted>2014-05-04T07:16:00Z</cp:lastPrinted>
  <dcterms:created xsi:type="dcterms:W3CDTF">2014-05-04T07:17:00Z</dcterms:created>
  <dcterms:modified xsi:type="dcterms:W3CDTF">2014-05-04T07:17:00Z</dcterms:modified>
</cp:coreProperties>
</file>