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3E78C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Radim Horák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3E78C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Realizace multikulturní výchovy na 2. stupni základních škol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3E78C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Michaela Lukešová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3E78C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3E78C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Prezenční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422B62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422B62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301053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422B62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3E78C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301053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301053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6C79A3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C50B27" w:rsidRDefault="003E78C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B411DB" w:rsidRDefault="002179DB" w:rsidP="008D644B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 formální stránce bakalářská práce splňuje požadavky na ni kladené</w:t>
            </w:r>
          </w:p>
          <w:p w:rsidR="00422B62" w:rsidRPr="00C50B27" w:rsidRDefault="00422B62" w:rsidP="008D644B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 prokázal znalost základní popisné statistiky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Default="003E78C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3E78CF" w:rsidRDefault="003E78CF" w:rsidP="003E78CF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teoretické části práce absentuje autorův odborný komentář</w:t>
            </w:r>
            <w:r w:rsidR="002179DB">
              <w:rPr>
                <w:sz w:val="22"/>
                <w:szCs w:val="22"/>
              </w:rPr>
              <w:t>, taktéž absentuje u shrnutí výsledků výzkumu</w:t>
            </w:r>
          </w:p>
          <w:p w:rsidR="003E78CF" w:rsidRDefault="006C79A3" w:rsidP="003E78CF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přes široké spektrum dostupné odborné literatury k danému tématu autor se věnoval tématu „povrchně“</w:t>
            </w:r>
          </w:p>
          <w:p w:rsidR="006C79A3" w:rsidRDefault="006C79A3" w:rsidP="003E78CF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Analytická a interpretační rovina je velmi stručná</w:t>
            </w:r>
          </w:p>
          <w:p w:rsidR="00B411DB" w:rsidRPr="006C79A3" w:rsidRDefault="006C79A3" w:rsidP="00362AB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6C79A3">
              <w:rPr>
                <w:sz w:val="22"/>
                <w:szCs w:val="22"/>
              </w:rPr>
              <w:t xml:space="preserve">Doporučení pro praxi si žádá konkrétnějších návrhů, </w:t>
            </w:r>
            <w:r>
              <w:rPr>
                <w:sz w:val="22"/>
                <w:szCs w:val="22"/>
              </w:rPr>
              <w:t>autor prezentuje informace, které jsou již známy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Default="00B411DB" w:rsidP="00362AB0">
            <w:pPr>
              <w:rPr>
                <w:sz w:val="22"/>
                <w:szCs w:val="22"/>
              </w:rPr>
            </w:pPr>
          </w:p>
          <w:p w:rsidR="00F1326B" w:rsidRPr="00C50B27" w:rsidRDefault="00422B6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Práci doporučuji k obhajobě.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Pr="003E78CF" w:rsidRDefault="003E78CF" w:rsidP="00362AB0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3E78CF">
              <w:rPr>
                <w:sz w:val="22"/>
                <w:szCs w:val="22"/>
              </w:rPr>
              <w:t>Z jakého důvodu jste si vybral záměrně Vámi uvedené základní školy?</w:t>
            </w:r>
          </w:p>
          <w:p w:rsidR="00B411DB" w:rsidRPr="00422B62" w:rsidRDefault="00422B62" w:rsidP="00362AB0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422B62">
              <w:rPr>
                <w:sz w:val="22"/>
                <w:szCs w:val="22"/>
              </w:rPr>
              <w:t>Jakou souvislost má Vaše téma s oborem sociální pedagogika?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6AC2" w:rsidRDefault="00AF6AC2">
      <w:r>
        <w:separator/>
      </w:r>
    </w:p>
  </w:endnote>
  <w:endnote w:type="continuationSeparator" w:id="0">
    <w:p w:rsidR="00AF6AC2" w:rsidRDefault="00AF6A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6AC2" w:rsidRDefault="00AF6AC2">
      <w:r>
        <w:separator/>
      </w:r>
    </w:p>
  </w:footnote>
  <w:footnote w:type="continuationSeparator" w:id="0">
    <w:p w:rsidR="00AF6AC2" w:rsidRDefault="00AF6AC2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350648"/>
    <w:multiLevelType w:val="hybridMultilevel"/>
    <w:tmpl w:val="BA0ABC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AA3EDC"/>
    <w:multiLevelType w:val="hybridMultilevel"/>
    <w:tmpl w:val="E138CCE6"/>
    <w:lvl w:ilvl="0" w:tplc="54EC542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285442"/>
    <w:multiLevelType w:val="hybridMultilevel"/>
    <w:tmpl w:val="82D237EA"/>
    <w:lvl w:ilvl="0" w:tplc="BCA6BE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8CF"/>
    <w:rsid w:val="00154F27"/>
    <w:rsid w:val="002179DB"/>
    <w:rsid w:val="00301053"/>
    <w:rsid w:val="00362AB0"/>
    <w:rsid w:val="003E78CF"/>
    <w:rsid w:val="003F5DA2"/>
    <w:rsid w:val="00422B62"/>
    <w:rsid w:val="00512982"/>
    <w:rsid w:val="00526D47"/>
    <w:rsid w:val="0055255D"/>
    <w:rsid w:val="005C219A"/>
    <w:rsid w:val="006847E2"/>
    <w:rsid w:val="006C79A3"/>
    <w:rsid w:val="007553A2"/>
    <w:rsid w:val="008614B3"/>
    <w:rsid w:val="008D644B"/>
    <w:rsid w:val="009A27D5"/>
    <w:rsid w:val="00AF6AC2"/>
    <w:rsid w:val="00B411DB"/>
    <w:rsid w:val="00BA3203"/>
    <w:rsid w:val="00C50B27"/>
    <w:rsid w:val="00CA7D64"/>
    <w:rsid w:val="00D05C79"/>
    <w:rsid w:val="00DC1BF5"/>
    <w:rsid w:val="00E709EA"/>
    <w:rsid w:val="00ED2FBE"/>
    <w:rsid w:val="00F13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esova\Desktop\POSUDEK%20OPONENTA%20BAKAL&#193;&#344;SK&#201;%20PR&#193;CE_2012%20(1)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BAKALÁŘSKÉ PRÁCE_2012 (1)</Template>
  <TotalTime>52</TotalTime>
  <Pages>1</Pages>
  <Words>286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1973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Lukešová Michaela</dc:creator>
  <cp:lastModifiedBy>Lukešová Michaela</cp:lastModifiedBy>
  <cp:revision>1</cp:revision>
  <cp:lastPrinted>2012-04-25T08:21:00Z</cp:lastPrinted>
  <dcterms:created xsi:type="dcterms:W3CDTF">2014-05-12T06:36:00Z</dcterms:created>
  <dcterms:modified xsi:type="dcterms:W3CDTF">2014-05-12T07:29:00Z</dcterms:modified>
</cp:coreProperties>
</file>