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246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Hana Peňázová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246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Informovanost obyvatel Luhačovic o náhradní rodinné péči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246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246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246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2951B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2951B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246AD" w:rsidRDefault="00B246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se zabývá náhradní rodinnou péčí z hlediska informovanosti obyvatel Luhačovic o této problematice. </w:t>
            </w:r>
          </w:p>
          <w:p w:rsidR="002D154B" w:rsidRDefault="002D154B" w:rsidP="00362AB0">
            <w:pPr>
              <w:rPr>
                <w:sz w:val="22"/>
                <w:szCs w:val="22"/>
                <w:u w:val="single"/>
              </w:rPr>
            </w:pPr>
            <w:r w:rsidRPr="002D154B">
              <w:rPr>
                <w:sz w:val="22"/>
                <w:szCs w:val="22"/>
                <w:u w:val="single"/>
              </w:rPr>
              <w:t>Silné stránky</w:t>
            </w:r>
          </w:p>
          <w:p w:rsidR="002D154B" w:rsidRDefault="002D154B" w:rsidP="002951B3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D154B">
              <w:rPr>
                <w:sz w:val="22"/>
                <w:szCs w:val="22"/>
              </w:rPr>
              <w:t xml:space="preserve">Autorka podává v rámci své bakalářské práce komplexní a široký pohled </w:t>
            </w:r>
            <w:r>
              <w:rPr>
                <w:sz w:val="22"/>
                <w:szCs w:val="22"/>
              </w:rPr>
              <w:t>na zkoumanou problematiku;</w:t>
            </w:r>
          </w:p>
          <w:p w:rsidR="002D154B" w:rsidRDefault="002D154B" w:rsidP="002951B3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</w:t>
            </w:r>
            <w:r w:rsidR="00B246AD" w:rsidRPr="002D154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řešené problematiky;</w:t>
            </w:r>
          </w:p>
          <w:p w:rsidR="002D154B" w:rsidRDefault="002D154B" w:rsidP="002951B3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je vhodně logicky a přehledně strukturována;</w:t>
            </w:r>
          </w:p>
          <w:p w:rsidR="002D154B" w:rsidRDefault="002D154B" w:rsidP="002951B3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E10ECE">
              <w:rPr>
                <w:sz w:val="22"/>
                <w:szCs w:val="22"/>
              </w:rPr>
              <w:t xml:space="preserve">Autorka prokázala adekvátní dovednosti při práci s odbornou relevantní literaturou, na kterou řádně a pečlivě odkazuje. </w:t>
            </w:r>
          </w:p>
          <w:p w:rsidR="002D154B" w:rsidRDefault="002D154B" w:rsidP="002951B3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 bakalářské práce jsou</w:t>
            </w:r>
            <w:r w:rsidR="0074701D">
              <w:rPr>
                <w:sz w:val="22"/>
                <w:szCs w:val="22"/>
              </w:rPr>
              <w:t xml:space="preserve"> stanoveny jasně a srozumitelně.</w:t>
            </w:r>
          </w:p>
          <w:p w:rsidR="002D154B" w:rsidRPr="0074701D" w:rsidRDefault="002D154B" w:rsidP="002D154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Ačkoli je výzkumné šetření pouze deskriptivního charakteru, autorka se snaží o podrobný a pečlivý popis získaných dat.</w:t>
            </w:r>
            <w:bookmarkStart w:id="0" w:name="_GoBack"/>
            <w:bookmarkEnd w:id="0"/>
          </w:p>
          <w:p w:rsidR="002D154B" w:rsidRPr="002D154B" w:rsidRDefault="002D154B" w:rsidP="002D154B">
            <w:pPr>
              <w:rPr>
                <w:sz w:val="22"/>
                <w:szCs w:val="22"/>
                <w:u w:val="single"/>
              </w:rPr>
            </w:pPr>
            <w:r w:rsidRPr="002D154B">
              <w:rPr>
                <w:sz w:val="22"/>
                <w:szCs w:val="22"/>
                <w:u w:val="single"/>
              </w:rPr>
              <w:t>Slabé stránky</w:t>
            </w:r>
          </w:p>
          <w:p w:rsidR="002D154B" w:rsidRDefault="002D154B" w:rsidP="002951B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některých pasážích textu se vyskytují drobné gramatické a stylistické chyby (např. str. 17, 40);</w:t>
            </w:r>
          </w:p>
          <w:p w:rsidR="00F1326B" w:rsidRPr="002951B3" w:rsidRDefault="002D154B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by mohla obsahovat hlubší diskusi s kritickým zhodnocením limitů použitého výzkumu.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2D154B" w:rsidP="002D15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limity má provedené výzkumné šetření?</w:t>
            </w:r>
          </w:p>
          <w:p w:rsidR="002D154B" w:rsidRDefault="002D154B" w:rsidP="002D15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kritéria byla stanovena pro záměrný výběr respondentů?</w:t>
            </w:r>
          </w:p>
          <w:p w:rsidR="00B411DB" w:rsidRPr="00C50B27" w:rsidRDefault="002D154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čeho jste vycházela při koncepci dotazníkových položek?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2951B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951B3"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BF1CA3"/>
    <w:multiLevelType w:val="multilevel"/>
    <w:tmpl w:val="A93852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4DA4618B"/>
    <w:multiLevelType w:val="multilevel"/>
    <w:tmpl w:val="B10A399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4FF64F3E"/>
    <w:multiLevelType w:val="multilevel"/>
    <w:tmpl w:val="74AA3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2951B3"/>
    <w:rsid w:val="002D154B"/>
    <w:rsid w:val="00362AB0"/>
    <w:rsid w:val="003F5DA2"/>
    <w:rsid w:val="00512982"/>
    <w:rsid w:val="00526D47"/>
    <w:rsid w:val="0055255D"/>
    <w:rsid w:val="005C219A"/>
    <w:rsid w:val="006847E2"/>
    <w:rsid w:val="00712B65"/>
    <w:rsid w:val="0074701D"/>
    <w:rsid w:val="007553A2"/>
    <w:rsid w:val="008614B3"/>
    <w:rsid w:val="009A27D5"/>
    <w:rsid w:val="00B246AD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5BBA16F-1512-469A-8A4D-678EC453C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D15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11</TotalTime>
  <Pages>1</Pages>
  <Words>334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Šafránková Anna</dc:creator>
  <cp:lastModifiedBy>Anna Šafránková</cp:lastModifiedBy>
  <cp:revision>2</cp:revision>
  <cp:lastPrinted>2014-05-13T10:03:00Z</cp:lastPrinted>
  <dcterms:created xsi:type="dcterms:W3CDTF">2014-05-13T09:55:00Z</dcterms:created>
  <dcterms:modified xsi:type="dcterms:W3CDTF">2014-05-13T15:51:00Z</dcterms:modified>
</cp:coreProperties>
</file>