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D19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Eva </w:t>
            </w:r>
            <w:proofErr w:type="spellStart"/>
            <w:r>
              <w:rPr>
                <w:sz w:val="22"/>
                <w:szCs w:val="22"/>
              </w:rPr>
              <w:t>Pinďáková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D19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Problém </w:t>
            </w:r>
            <w:proofErr w:type="spellStart"/>
            <w:r>
              <w:rPr>
                <w:sz w:val="22"/>
                <w:szCs w:val="22"/>
              </w:rPr>
              <w:t>kyberšikany</w:t>
            </w:r>
            <w:proofErr w:type="spellEnd"/>
            <w:r>
              <w:rPr>
                <w:sz w:val="22"/>
                <w:szCs w:val="22"/>
              </w:rPr>
              <w:t xml:space="preserve"> na základních školách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275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D19B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D19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9D19B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33D3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F06429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046E6" w:rsidRDefault="00B33D3D" w:rsidP="00B33D3D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Volba zajímavého a aktuálního tématu práce</w:t>
            </w:r>
          </w:p>
          <w:p w:rsidR="00B33D3D" w:rsidRDefault="00B33D3D" w:rsidP="00B33D3D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 formální stránce práce splňuje požadavky na ni kladené</w:t>
            </w:r>
          </w:p>
          <w:p w:rsidR="00786880" w:rsidRDefault="00786880" w:rsidP="00B33D3D">
            <w:pPr>
              <w:pStyle w:val="Odstavecseseznamem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praktické doporučení pro praxi</w:t>
            </w:r>
          </w:p>
          <w:p w:rsidR="00B33D3D" w:rsidRPr="00B33D3D" w:rsidRDefault="00B33D3D" w:rsidP="00B33D3D">
            <w:pPr>
              <w:pStyle w:val="Odstavecseseznamem"/>
              <w:rPr>
                <w:sz w:val="22"/>
                <w:szCs w:val="22"/>
              </w:rPr>
            </w:pPr>
          </w:p>
          <w:p w:rsidR="00B046E6" w:rsidRPr="00C50B27" w:rsidRDefault="00B046E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9D19BF" w:rsidP="009D19BF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teoretické části práce nejsou dostatečně citovány, obsahuje i kapitoly, které jsou citovány pouze z jednoho zdroje</w:t>
            </w:r>
          </w:p>
          <w:p w:rsidR="009D19BF" w:rsidRDefault="00B33D3D" w:rsidP="009D19BF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práce absentuje autorčin odborný komentář ke studované problematice </w:t>
            </w:r>
          </w:p>
          <w:p w:rsidR="00B33D3D" w:rsidRDefault="00B33D3D" w:rsidP="009D19BF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kapitola nemá příliš logickou strukturu</w:t>
            </w:r>
          </w:p>
          <w:p w:rsidR="00B33D3D" w:rsidRDefault="00F06429" w:rsidP="009D19BF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 získaná položkami v dotazníku, které jsou tvořeny otevřenými otázkami, jsou prezentovány relativními četnostmi, což je zavádějící</w:t>
            </w:r>
          </w:p>
          <w:p w:rsidR="00F06429" w:rsidRDefault="00F06429" w:rsidP="009D19BF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Shrnutí výsledků výzkumu postrádá odbornou diskusi</w:t>
            </w:r>
          </w:p>
          <w:p w:rsidR="00F06429" w:rsidRPr="009D19BF" w:rsidRDefault="00F06429" w:rsidP="009D19BF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</w:p>
          <w:p w:rsidR="00B411DB" w:rsidRPr="00C50B27" w:rsidRDefault="00B3707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F06429" w:rsidP="00387A9E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Uveďte, jaké jsou limity Vašeho výzkumu?</w:t>
            </w:r>
          </w:p>
          <w:p w:rsidR="00F06429" w:rsidRPr="00786880" w:rsidRDefault="00F06429" w:rsidP="00786880">
            <w:pPr>
              <w:ind w:left="360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F0642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0633A0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E35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101" w:rsidRDefault="00EE1101">
      <w:r>
        <w:separator/>
      </w:r>
    </w:p>
  </w:endnote>
  <w:endnote w:type="continuationSeparator" w:id="1">
    <w:p w:rsidR="00EE1101" w:rsidRDefault="00EE1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101" w:rsidRDefault="00EE1101">
      <w:r>
        <w:separator/>
      </w:r>
    </w:p>
  </w:footnote>
  <w:footnote w:type="continuationSeparator" w:id="1">
    <w:p w:rsidR="00EE1101" w:rsidRDefault="00EE1101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10F3B"/>
    <w:multiLevelType w:val="hybridMultilevel"/>
    <w:tmpl w:val="013CB720"/>
    <w:lvl w:ilvl="0" w:tplc="83F01C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F02F9"/>
    <w:multiLevelType w:val="hybridMultilevel"/>
    <w:tmpl w:val="1AF69B1C"/>
    <w:lvl w:ilvl="0" w:tplc="0E60CA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633E7D"/>
    <w:multiLevelType w:val="hybridMultilevel"/>
    <w:tmpl w:val="1144D1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7123D"/>
    <w:multiLevelType w:val="hybridMultilevel"/>
    <w:tmpl w:val="17883EEC"/>
    <w:lvl w:ilvl="0" w:tplc="919461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A8443D"/>
    <w:multiLevelType w:val="hybridMultilevel"/>
    <w:tmpl w:val="5650BC1C"/>
    <w:lvl w:ilvl="0" w:tplc="7D861A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101"/>
    <w:rsid w:val="000633A0"/>
    <w:rsid w:val="000E2C47"/>
    <w:rsid w:val="00362AB0"/>
    <w:rsid w:val="00387A9E"/>
    <w:rsid w:val="003F5DA2"/>
    <w:rsid w:val="0046197C"/>
    <w:rsid w:val="00512982"/>
    <w:rsid w:val="00514664"/>
    <w:rsid w:val="00526D47"/>
    <w:rsid w:val="0055255D"/>
    <w:rsid w:val="005C219A"/>
    <w:rsid w:val="006847E2"/>
    <w:rsid w:val="00730C1A"/>
    <w:rsid w:val="00786880"/>
    <w:rsid w:val="009D19BF"/>
    <w:rsid w:val="00B046E6"/>
    <w:rsid w:val="00B275FB"/>
    <w:rsid w:val="00B33D3D"/>
    <w:rsid w:val="00B37076"/>
    <w:rsid w:val="00B411DB"/>
    <w:rsid w:val="00BA3203"/>
    <w:rsid w:val="00C03D7D"/>
    <w:rsid w:val="00C50B27"/>
    <w:rsid w:val="00D62416"/>
    <w:rsid w:val="00DC1BF5"/>
    <w:rsid w:val="00E35D2B"/>
    <w:rsid w:val="00E709EA"/>
    <w:rsid w:val="00EE1101"/>
    <w:rsid w:val="00F06429"/>
    <w:rsid w:val="00F27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46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VEDOUC&#205;HO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BAKALÁŘSKÉ PRÁCE_2012</Template>
  <TotalTime>5</TotalTime>
  <Pages>1</Pages>
  <Words>269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2014-05-12T19:53:00Z</dcterms:created>
  <dcterms:modified xsi:type="dcterms:W3CDTF">2014-05-12T19:53:00Z</dcterms:modified>
</cp:coreProperties>
</file>