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C7B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Vladimíra Němcová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C7B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Další profesní vzdělávání pracovníků okresních soudů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C7B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C7B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563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AC7B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B32761" w:rsidP="00B3276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32761" w:rsidRPr="00C50B27" w:rsidRDefault="001563B5" w:rsidP="00B3276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 i základní popisné statistiky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AC7B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AC7B91" w:rsidP="00AC7B9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kapitoly teoretické části práce jsou nedostatečně citovány, popř. citovány pouze z jednoho zdroje</w:t>
            </w:r>
          </w:p>
          <w:p w:rsidR="00AC7B91" w:rsidRDefault="00B32761" w:rsidP="00AC7B9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</w:t>
            </w:r>
          </w:p>
          <w:p w:rsidR="00B32761" w:rsidRDefault="00B32761" w:rsidP="00AC7B9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 samotný výzkum byl zvolen poměrně široký záběr výzkumného vzorku (všichni zaměstnanci soudu, od zapisovatelky, po soudce), proto je interpretační rovina dosti obecná</w:t>
            </w:r>
          </w:p>
          <w:p w:rsidR="00B32761" w:rsidRDefault="00B32761" w:rsidP="00AC7B9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interpretační části i ve shrnutí výsledků výzkumu autorka nevnáší odbornou diskusi</w:t>
            </w:r>
          </w:p>
          <w:p w:rsidR="00B32761" w:rsidRPr="00C50B27" w:rsidRDefault="00B32761" w:rsidP="00AC7B9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Doporučení pro praxi </w:t>
            </w:r>
            <w:proofErr w:type="gramStart"/>
            <w:r>
              <w:rPr>
                <w:sz w:val="22"/>
                <w:szCs w:val="22"/>
              </w:rPr>
              <w:t>je</w:t>
            </w:r>
            <w:proofErr w:type="gramEnd"/>
            <w:r>
              <w:rPr>
                <w:sz w:val="22"/>
                <w:szCs w:val="22"/>
              </w:rPr>
              <w:t xml:space="preserve"> poměrně obecné autorka není konkrétní (pravděpodobně způsobené volbou výzkumného vzorku), bylo by vhodné uvést praktická doporučení pro všechny pracovní pozice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3276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213A82" w:rsidP="00B3276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213A82" w:rsidRDefault="00213A82" w:rsidP="00362AB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13A82">
              <w:rPr>
                <w:sz w:val="22"/>
                <w:szCs w:val="22"/>
              </w:rPr>
              <w:t>Můžete uvést výzkumný problém, který by navazoval na vaše výzkumné šetření?</w:t>
            </w:r>
            <w:bookmarkStart w:id="0" w:name="_GoBack"/>
            <w:bookmarkEnd w:id="0"/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B32761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B91" w:rsidRDefault="00AC7B91">
      <w:r>
        <w:separator/>
      </w:r>
    </w:p>
  </w:endnote>
  <w:endnote w:type="continuationSeparator" w:id="0">
    <w:p w:rsidR="00AC7B91" w:rsidRDefault="00AC7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B91" w:rsidRDefault="00AC7B91">
      <w:r>
        <w:separator/>
      </w:r>
    </w:p>
  </w:footnote>
  <w:footnote w:type="continuationSeparator" w:id="0">
    <w:p w:rsidR="00AC7B91" w:rsidRDefault="00AC7B9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D4CBE"/>
    <w:multiLevelType w:val="hybridMultilevel"/>
    <w:tmpl w:val="05AE30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008A2"/>
    <w:multiLevelType w:val="hybridMultilevel"/>
    <w:tmpl w:val="010C7F36"/>
    <w:lvl w:ilvl="0" w:tplc="550033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FD123F"/>
    <w:multiLevelType w:val="hybridMultilevel"/>
    <w:tmpl w:val="C106BF84"/>
    <w:lvl w:ilvl="0" w:tplc="59E2A0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91"/>
    <w:rsid w:val="000E2C47"/>
    <w:rsid w:val="001563B5"/>
    <w:rsid w:val="00213A82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AC7B91"/>
    <w:rsid w:val="00B32761"/>
    <w:rsid w:val="00B411DB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</TotalTime>
  <Pages>1</Pages>
  <Words>309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2012-04-25T08:21:00Z</cp:lastPrinted>
  <dcterms:created xsi:type="dcterms:W3CDTF">2014-05-13T11:52:00Z</dcterms:created>
  <dcterms:modified xsi:type="dcterms:W3CDTF">2014-05-13T11:52:00Z</dcterms:modified>
</cp:coreProperties>
</file>