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4D624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Pavla </w:t>
            </w:r>
            <w:proofErr w:type="spellStart"/>
            <w:r>
              <w:rPr>
                <w:sz w:val="22"/>
                <w:szCs w:val="22"/>
              </w:rPr>
              <w:t>Pavlůsková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4D624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Preference forem a metod vzdělávání úředníků veřejné správy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4D624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4D624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Andragogika v profilaci na řízení lidských zdrojů v neziskové sféře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4D624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1E3FE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4D624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3C5170" w:rsidP="00855C41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bakalářská práce splňuje požadavky na ni kladené</w:t>
            </w:r>
          </w:p>
          <w:p w:rsidR="003C5170" w:rsidRDefault="003C5170" w:rsidP="00855C41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Autorčina zainteresovanost tématem práce</w:t>
            </w:r>
          </w:p>
          <w:p w:rsidR="001E3FEB" w:rsidRDefault="001E3FEB" w:rsidP="00855C41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Prokázaná znalost metodologie i základních statistických operací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4D624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3C5170" w:rsidRDefault="003C5170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práce absentuje autorčin odborný komentář</w:t>
            </w:r>
          </w:p>
          <w:p w:rsidR="00B411DB" w:rsidRDefault="00BC1D6A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Poměrně malý výzkumný soubor</w:t>
            </w:r>
          </w:p>
          <w:p w:rsidR="00BC1D6A" w:rsidRDefault="00BC1D6A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Nejednotné grafické znázornění</w:t>
            </w:r>
          </w:p>
          <w:p w:rsidR="00B411DB" w:rsidRPr="001E3FEB" w:rsidRDefault="001E3FEB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1E3FEB">
              <w:rPr>
                <w:sz w:val="22"/>
                <w:szCs w:val="22"/>
              </w:rPr>
              <w:t>Vzhledem k tomu, že se autorka ve výzkumu zaměřila na konkrétní instituci, očekávala bych konkrétnější a rozsáhlejší doporučení, které by bylo využitelné v praxi.</w:t>
            </w: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1E3FE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855C41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855C41" w:rsidRPr="00C50B27" w:rsidRDefault="00855C41" w:rsidP="00362AB0">
            <w:pPr>
              <w:rPr>
                <w:b/>
                <w:sz w:val="22"/>
                <w:szCs w:val="22"/>
              </w:rPr>
            </w:pPr>
          </w:p>
          <w:p w:rsidR="00B411DB" w:rsidRDefault="00855C41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855C41">
              <w:rPr>
                <w:sz w:val="22"/>
                <w:szCs w:val="22"/>
              </w:rPr>
              <w:t xml:space="preserve">Uveďte, v jakých případech není možné použít testu nezávislosti chí-kvadrát pro </w:t>
            </w:r>
            <w:proofErr w:type="spellStart"/>
            <w:r w:rsidRPr="00855C41">
              <w:rPr>
                <w:sz w:val="22"/>
                <w:szCs w:val="22"/>
              </w:rPr>
              <w:t>čtyřpolní</w:t>
            </w:r>
            <w:proofErr w:type="spellEnd"/>
            <w:r w:rsidRPr="00855C41">
              <w:rPr>
                <w:sz w:val="22"/>
                <w:szCs w:val="22"/>
              </w:rPr>
              <w:t xml:space="preserve"> tabulku?</w:t>
            </w:r>
          </w:p>
          <w:p w:rsidR="00855C41" w:rsidRDefault="00855C41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základě čeho (odborná literatura, výzkumy, apod.) jste formulovala </w:t>
            </w:r>
            <w:r w:rsidR="001E3FEB">
              <w:rPr>
                <w:sz w:val="22"/>
                <w:szCs w:val="22"/>
              </w:rPr>
              <w:t xml:space="preserve">Vaše </w:t>
            </w:r>
            <w:r>
              <w:rPr>
                <w:sz w:val="22"/>
                <w:szCs w:val="22"/>
              </w:rPr>
              <w:t>hypotézy?</w:t>
            </w:r>
          </w:p>
          <w:p w:rsidR="001E3FEB" w:rsidRPr="00855C41" w:rsidRDefault="001E3FEB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Uveďte limity Vašeho výzkumu.</w:t>
            </w: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9918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FCE" w:rsidRDefault="009E4FCE">
      <w:r>
        <w:separator/>
      </w:r>
    </w:p>
  </w:endnote>
  <w:endnote w:type="continuationSeparator" w:id="1">
    <w:p w:rsidR="009E4FCE" w:rsidRDefault="009E4F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FCE" w:rsidRDefault="009E4FCE">
      <w:r>
        <w:separator/>
      </w:r>
    </w:p>
  </w:footnote>
  <w:footnote w:type="continuationSeparator" w:id="1">
    <w:p w:rsidR="009E4FCE" w:rsidRDefault="009E4FCE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06421"/>
    <w:multiLevelType w:val="hybridMultilevel"/>
    <w:tmpl w:val="BE6A8ED8"/>
    <w:lvl w:ilvl="0" w:tplc="65C490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503B06"/>
    <w:multiLevelType w:val="hybridMultilevel"/>
    <w:tmpl w:val="4EB613D8"/>
    <w:lvl w:ilvl="0" w:tplc="27D477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2640B8"/>
    <w:multiLevelType w:val="hybridMultilevel"/>
    <w:tmpl w:val="8D5C65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4FCE"/>
    <w:rsid w:val="00154F27"/>
    <w:rsid w:val="001E3FEB"/>
    <w:rsid w:val="00362AB0"/>
    <w:rsid w:val="003C5170"/>
    <w:rsid w:val="003F5DA2"/>
    <w:rsid w:val="004D6241"/>
    <w:rsid w:val="00512982"/>
    <w:rsid w:val="00526D47"/>
    <w:rsid w:val="0055255D"/>
    <w:rsid w:val="005C219A"/>
    <w:rsid w:val="006847E2"/>
    <w:rsid w:val="007553A2"/>
    <w:rsid w:val="00855C41"/>
    <w:rsid w:val="008614B3"/>
    <w:rsid w:val="009918E1"/>
    <w:rsid w:val="009A27D5"/>
    <w:rsid w:val="009E4FCE"/>
    <w:rsid w:val="00B411DB"/>
    <w:rsid w:val="00BA3203"/>
    <w:rsid w:val="00BC1D6A"/>
    <w:rsid w:val="00C50B27"/>
    <w:rsid w:val="00CA7D64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C1D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1</TotalTime>
  <Pages>1</Pages>
  <Words>278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misa</cp:lastModifiedBy>
  <cp:revision>2</cp:revision>
  <cp:lastPrinted>2012-04-25T08:21:00Z</cp:lastPrinted>
  <dcterms:created xsi:type="dcterms:W3CDTF">2014-05-08T08:43:00Z</dcterms:created>
  <dcterms:modified xsi:type="dcterms:W3CDTF">2014-05-08T08:43:00Z</dcterms:modified>
</cp:coreProperties>
</file>