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F10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DANA SYSLOVÁ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F10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vzdělávacích potřeb ve společnosti </w:t>
            </w:r>
            <w:proofErr w:type="spellStart"/>
            <w:r>
              <w:rPr>
                <w:sz w:val="22"/>
                <w:szCs w:val="22"/>
              </w:rPr>
              <w:t>Wüstenrot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CF10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F10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F10BE" w:rsidP="00CF10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30BE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A3C11" w:rsidRDefault="00DA3C11" w:rsidP="00362AB0">
            <w:pPr>
              <w:rPr>
                <w:b/>
                <w:sz w:val="22"/>
                <w:szCs w:val="22"/>
              </w:rPr>
            </w:pPr>
          </w:p>
          <w:p w:rsidR="00AC28F4" w:rsidRDefault="00AC28F4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AC28F4" w:rsidRDefault="00AC28F4" w:rsidP="00AC28F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námět s jasným vztahem k oboru</w:t>
            </w:r>
          </w:p>
          <w:p w:rsidR="00AC28F4" w:rsidRDefault="00AC28F4" w:rsidP="00AC28F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09238A" w:rsidRDefault="009A4F2C" w:rsidP="00AC28F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Úvodem výzkumu </w:t>
            </w:r>
            <w:r w:rsidR="005313BE">
              <w:rPr>
                <w:sz w:val="22"/>
                <w:szCs w:val="22"/>
              </w:rPr>
              <w:t>byl proveden předvýzkum</w:t>
            </w:r>
            <w:r>
              <w:rPr>
                <w:sz w:val="22"/>
                <w:szCs w:val="22"/>
              </w:rPr>
              <w:t xml:space="preserve">, méně pozitivní skutečností je, že </w:t>
            </w:r>
            <w:r w:rsidR="005548DB">
              <w:rPr>
                <w:sz w:val="22"/>
                <w:szCs w:val="22"/>
              </w:rPr>
              <w:t>skupiny respondentů pro předvýzkum a výzkum byly vybrány na základě odlišných kritérií</w:t>
            </w:r>
          </w:p>
          <w:p w:rsidR="00853E75" w:rsidRPr="00AC28F4" w:rsidRDefault="00853E75" w:rsidP="00AC28F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Kromě </w:t>
            </w:r>
            <w:r w:rsidR="0070568A">
              <w:rPr>
                <w:sz w:val="22"/>
                <w:szCs w:val="22"/>
              </w:rPr>
              <w:t xml:space="preserve">popisných </w:t>
            </w:r>
            <w:r>
              <w:rPr>
                <w:sz w:val="22"/>
                <w:szCs w:val="22"/>
              </w:rPr>
              <w:t>výzkumných cílů byly formulovány také vztahové problémy a hypotézy</w:t>
            </w:r>
            <w:r w:rsidR="00DD3768">
              <w:rPr>
                <w:sz w:val="22"/>
                <w:szCs w:val="22"/>
              </w:rPr>
              <w:t>, které nebyly potvrzeny</w:t>
            </w:r>
          </w:p>
          <w:p w:rsidR="00AC28F4" w:rsidRDefault="00AC28F4" w:rsidP="00362AB0">
            <w:pPr>
              <w:rPr>
                <w:b/>
                <w:sz w:val="22"/>
                <w:szCs w:val="22"/>
              </w:rPr>
            </w:pPr>
          </w:p>
          <w:p w:rsidR="00AC28F4" w:rsidRDefault="00AC28F4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DD3768" w:rsidRPr="00DD3768" w:rsidRDefault="00DD3768" w:rsidP="00DD376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 teoretické čás</w:t>
            </w:r>
            <w:r w:rsidR="00186005">
              <w:rPr>
                <w:sz w:val="22"/>
                <w:szCs w:val="22"/>
              </w:rPr>
              <w:t>ti práce</w:t>
            </w:r>
            <w:r w:rsidR="005548DB">
              <w:rPr>
                <w:sz w:val="22"/>
                <w:szCs w:val="22"/>
              </w:rPr>
              <w:t xml:space="preserve"> nejde </w:t>
            </w:r>
            <w:r w:rsidR="00186005">
              <w:rPr>
                <w:sz w:val="22"/>
                <w:szCs w:val="22"/>
              </w:rPr>
              <w:t xml:space="preserve">příliš </w:t>
            </w:r>
            <w:r w:rsidR="005548DB">
              <w:rPr>
                <w:sz w:val="22"/>
                <w:szCs w:val="22"/>
              </w:rPr>
              <w:t>do hloubky</w:t>
            </w:r>
          </w:p>
          <w:p w:rsidR="0009238A" w:rsidRDefault="0009238A" w:rsidP="0009238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nedostatečným množstvím odborných publikací</w:t>
            </w:r>
          </w:p>
          <w:p w:rsidR="00A47ECC" w:rsidRDefault="00A47ECC" w:rsidP="0009238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otázky dotazníku nekorespondují </w:t>
            </w:r>
            <w:r w:rsidR="00530FD9">
              <w:rPr>
                <w:sz w:val="22"/>
                <w:szCs w:val="22"/>
              </w:rPr>
              <w:t xml:space="preserve">s </w:t>
            </w:r>
            <w:r>
              <w:rPr>
                <w:sz w:val="22"/>
                <w:szCs w:val="22"/>
              </w:rPr>
              <w:t>výzkumnými cíli</w:t>
            </w:r>
          </w:p>
          <w:p w:rsidR="005548DB" w:rsidRPr="00DF7148" w:rsidRDefault="009C5210" w:rsidP="00DF714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Méně homogenní výzkumný soubor</w:t>
            </w:r>
            <w:r w:rsidR="00DF7148">
              <w:rPr>
                <w:sz w:val="22"/>
                <w:szCs w:val="22"/>
              </w:rPr>
              <w:t xml:space="preserve"> – vzhledem k zaměření výzkumu</w:t>
            </w:r>
            <w:r w:rsidR="00E80B51">
              <w:rPr>
                <w:sz w:val="22"/>
                <w:szCs w:val="22"/>
              </w:rPr>
              <w:t xml:space="preserve"> je to zřej</w:t>
            </w:r>
            <w:r w:rsidR="00DF7148">
              <w:rPr>
                <w:sz w:val="22"/>
                <w:szCs w:val="22"/>
              </w:rPr>
              <w:t>mě nejvíce na závadu z hlediska</w:t>
            </w:r>
            <w:r w:rsidR="00CE6072">
              <w:rPr>
                <w:sz w:val="22"/>
                <w:szCs w:val="22"/>
              </w:rPr>
              <w:t xml:space="preserve"> </w:t>
            </w:r>
            <w:r w:rsidR="00E80B51">
              <w:rPr>
                <w:sz w:val="22"/>
                <w:szCs w:val="22"/>
              </w:rPr>
              <w:t>pracovní pozice</w:t>
            </w:r>
            <w:r w:rsidR="00CE6072">
              <w:rPr>
                <w:sz w:val="22"/>
                <w:szCs w:val="22"/>
              </w:rPr>
              <w:t>, vzdělání a délky praxe</w:t>
            </w:r>
            <w:r w:rsidR="00E80B51">
              <w:rPr>
                <w:sz w:val="22"/>
                <w:szCs w:val="22"/>
              </w:rPr>
              <w:t xml:space="preserve"> respo</w:t>
            </w:r>
            <w:r w:rsidR="00CE6072">
              <w:rPr>
                <w:sz w:val="22"/>
                <w:szCs w:val="22"/>
              </w:rPr>
              <w:t>ndentů</w:t>
            </w:r>
          </w:p>
          <w:p w:rsidR="005548DB" w:rsidRPr="0009238A" w:rsidRDefault="00D64874" w:rsidP="0009238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Kapitola 4.8. Závěry výzkumu obsahuje pouze náznaky diskuse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0D0593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743DA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Ze získaných demografických údajů jste téměř </w:t>
            </w:r>
            <w:r w:rsidR="00DF7148">
              <w:rPr>
                <w:sz w:val="22"/>
                <w:szCs w:val="22"/>
              </w:rPr>
              <w:t>nevyužila údaje</w:t>
            </w:r>
            <w:r>
              <w:rPr>
                <w:sz w:val="22"/>
                <w:szCs w:val="22"/>
              </w:rPr>
              <w:t xml:space="preserve"> o p</w:t>
            </w:r>
            <w:r w:rsidR="00DF7148">
              <w:rPr>
                <w:sz w:val="22"/>
                <w:szCs w:val="22"/>
              </w:rPr>
              <w:t>oměru mužů a žen</w:t>
            </w:r>
            <w:r w:rsidR="0070568A">
              <w:rPr>
                <w:sz w:val="22"/>
                <w:szCs w:val="22"/>
              </w:rPr>
              <w:t xml:space="preserve"> – bylo by účelné zkoumat některý ze </w:t>
            </w:r>
            <w:r>
              <w:rPr>
                <w:sz w:val="22"/>
                <w:szCs w:val="22"/>
              </w:rPr>
              <w:t>vztahový</w:t>
            </w:r>
            <w:r w:rsidR="0070568A">
              <w:rPr>
                <w:sz w:val="22"/>
                <w:szCs w:val="22"/>
              </w:rPr>
              <w:t>ch</w:t>
            </w:r>
            <w:r>
              <w:rPr>
                <w:sz w:val="22"/>
                <w:szCs w:val="22"/>
              </w:rPr>
              <w:t xml:space="preserve"> problém</w:t>
            </w:r>
            <w:r w:rsidR="0070568A">
              <w:rPr>
                <w:sz w:val="22"/>
                <w:szCs w:val="22"/>
              </w:rPr>
              <w:t>ů</w:t>
            </w:r>
            <w:bookmarkStart w:id="0" w:name="_GoBack"/>
            <w:bookmarkEnd w:id="0"/>
            <w:r w:rsidR="00DF7148">
              <w:rPr>
                <w:sz w:val="22"/>
                <w:szCs w:val="22"/>
              </w:rPr>
              <w:t xml:space="preserve"> také z tohoto hlediska</w:t>
            </w:r>
            <w:r>
              <w:rPr>
                <w:sz w:val="22"/>
                <w:szCs w:val="22"/>
              </w:rPr>
              <w:t>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D0593">
              <w:rPr>
                <w:sz w:val="22"/>
                <w:szCs w:val="22"/>
              </w:rPr>
              <w:t xml:space="preserve"> </w:t>
            </w:r>
            <w:proofErr w:type="gramStart"/>
            <w:r w:rsidR="000D0593">
              <w:rPr>
                <w:sz w:val="22"/>
                <w:szCs w:val="22"/>
              </w:rPr>
              <w:t>7.5.2014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D0593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ED4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A8C" w:rsidRDefault="00BB2A8C">
      <w:r>
        <w:separator/>
      </w:r>
    </w:p>
  </w:endnote>
  <w:endnote w:type="continuationSeparator" w:id="0">
    <w:p w:rsidR="00BB2A8C" w:rsidRDefault="00BB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A8C" w:rsidRDefault="00BB2A8C">
      <w:r>
        <w:separator/>
      </w:r>
    </w:p>
  </w:footnote>
  <w:footnote w:type="continuationSeparator" w:id="0">
    <w:p w:rsidR="00BB2A8C" w:rsidRDefault="00BB2A8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A6CCE"/>
    <w:multiLevelType w:val="hybridMultilevel"/>
    <w:tmpl w:val="A558B9E6"/>
    <w:lvl w:ilvl="0" w:tplc="50BEF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8F4"/>
    <w:rsid w:val="0009238A"/>
    <w:rsid w:val="000D0593"/>
    <w:rsid w:val="00154F27"/>
    <w:rsid w:val="00186005"/>
    <w:rsid w:val="00296BAE"/>
    <w:rsid w:val="00362AB0"/>
    <w:rsid w:val="003B4504"/>
    <w:rsid w:val="003F5DA2"/>
    <w:rsid w:val="00483580"/>
    <w:rsid w:val="00512982"/>
    <w:rsid w:val="00513AB4"/>
    <w:rsid w:val="00526D47"/>
    <w:rsid w:val="00530BEA"/>
    <w:rsid w:val="00530FD9"/>
    <w:rsid w:val="005313BE"/>
    <w:rsid w:val="0055255D"/>
    <w:rsid w:val="005548DB"/>
    <w:rsid w:val="005C219A"/>
    <w:rsid w:val="006847E2"/>
    <w:rsid w:val="0070568A"/>
    <w:rsid w:val="00743DA3"/>
    <w:rsid w:val="007553A2"/>
    <w:rsid w:val="00853E75"/>
    <w:rsid w:val="008614B3"/>
    <w:rsid w:val="009A27D5"/>
    <w:rsid w:val="009A4F2C"/>
    <w:rsid w:val="009C5210"/>
    <w:rsid w:val="00A47ECC"/>
    <w:rsid w:val="00AC28F4"/>
    <w:rsid w:val="00B411DB"/>
    <w:rsid w:val="00BA3203"/>
    <w:rsid w:val="00BB2A8C"/>
    <w:rsid w:val="00C50B27"/>
    <w:rsid w:val="00CA7D64"/>
    <w:rsid w:val="00CE6072"/>
    <w:rsid w:val="00CF10BE"/>
    <w:rsid w:val="00D05C79"/>
    <w:rsid w:val="00D64874"/>
    <w:rsid w:val="00DA3C11"/>
    <w:rsid w:val="00DC1BF5"/>
    <w:rsid w:val="00DD3768"/>
    <w:rsid w:val="00DF7148"/>
    <w:rsid w:val="00E709EA"/>
    <w:rsid w:val="00E80B51"/>
    <w:rsid w:val="00ED2FBE"/>
    <w:rsid w:val="00ED48CA"/>
    <w:rsid w:val="00F1326B"/>
    <w:rsid w:val="00F4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C28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15</TotalTime>
  <Pages>1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4</cp:revision>
  <cp:lastPrinted>2014-05-13T04:39:00Z</cp:lastPrinted>
  <dcterms:created xsi:type="dcterms:W3CDTF">2014-05-12T11:16:00Z</dcterms:created>
  <dcterms:modified xsi:type="dcterms:W3CDTF">2014-05-13T04:46:00Z</dcterms:modified>
</cp:coreProperties>
</file>