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B275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Lenka </w:t>
            </w:r>
            <w:proofErr w:type="spellStart"/>
            <w:r>
              <w:rPr>
                <w:sz w:val="22"/>
                <w:szCs w:val="22"/>
              </w:rPr>
              <w:t>Babíčková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B275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Postoje žáků základních škol k národnostním menšinám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B275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275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275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F57C5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F57C5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F57C5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F57C5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F57C5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F57C5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F57C5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F57C5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F57C5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F57C5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F57C5A" w:rsidP="005146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F57C5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F57C5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B046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F57C5A" w:rsidRDefault="00F57C5A" w:rsidP="00F57C5A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prokázala znalost studované problematiky, metodologie i základních statistických operací</w:t>
            </w:r>
          </w:p>
          <w:p w:rsidR="00F57C5A" w:rsidRPr="00F57C5A" w:rsidRDefault="00A11355" w:rsidP="00F57C5A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bakalářská práce splňuje požadavky na ni kladené</w:t>
            </w:r>
          </w:p>
          <w:p w:rsidR="00B046E6" w:rsidRDefault="00B046E6" w:rsidP="00362AB0">
            <w:pPr>
              <w:rPr>
                <w:sz w:val="22"/>
                <w:szCs w:val="22"/>
              </w:rPr>
            </w:pPr>
          </w:p>
          <w:p w:rsidR="00B046E6" w:rsidRDefault="00B046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F57C5A" w:rsidRDefault="00F57C5A" w:rsidP="00F57C5A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odborná diskuse nad výsledky ověřovaných hypotéz</w:t>
            </w:r>
            <w:r w:rsidR="00A11355">
              <w:rPr>
                <w:sz w:val="22"/>
                <w:szCs w:val="22"/>
              </w:rPr>
              <w:t>, taktéž shrnutí sémantického diferenciálu je poměrně stručné</w:t>
            </w:r>
          </w:p>
          <w:p w:rsidR="00F57C5A" w:rsidRDefault="00F57C5A" w:rsidP="00F57C5A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Závěr má spíše charakter shrnutí výsledku výzkumu</w:t>
            </w:r>
          </w:p>
          <w:p w:rsidR="00F57C5A" w:rsidRDefault="00F57C5A" w:rsidP="00F57C5A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Postrádám doporučení pro praxi</w:t>
            </w:r>
          </w:p>
          <w:p w:rsidR="00F57C5A" w:rsidRPr="00F57C5A" w:rsidRDefault="00F57C5A" w:rsidP="00A11355">
            <w:pPr>
              <w:pStyle w:val="Odstavecseseznamem"/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3707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A11355" w:rsidRDefault="00A11355" w:rsidP="00A11355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Prezentovala jste některé položky dotazníku (pro sémantický diferenciál) v tzv. reverzní podobě? Můžete říci, čeho chce výzkumník tímto docílit?</w:t>
            </w:r>
          </w:p>
          <w:p w:rsidR="00A11355" w:rsidRDefault="00A11355" w:rsidP="00A11355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jste postupovala při analýze dat sémantického diferenciálu?</w:t>
            </w:r>
          </w:p>
          <w:p w:rsidR="00A11355" w:rsidRPr="00A11355" w:rsidRDefault="00A11355" w:rsidP="00A11355">
            <w:pPr>
              <w:pStyle w:val="Odstavecseseznamem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275F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0633A0">
              <w:rPr>
                <w:sz w:val="22"/>
                <w:szCs w:val="22"/>
              </w:rPr>
              <w:t>9.5.2014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E35D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101" w:rsidRDefault="00EE1101">
      <w:r>
        <w:separator/>
      </w:r>
    </w:p>
  </w:endnote>
  <w:endnote w:type="continuationSeparator" w:id="1">
    <w:p w:rsidR="00EE1101" w:rsidRDefault="00EE1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101" w:rsidRDefault="00EE1101">
      <w:r>
        <w:separator/>
      </w:r>
    </w:p>
  </w:footnote>
  <w:footnote w:type="continuationSeparator" w:id="1">
    <w:p w:rsidR="00EE1101" w:rsidRDefault="00EE1101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B479C"/>
    <w:multiLevelType w:val="hybridMultilevel"/>
    <w:tmpl w:val="874C1010"/>
    <w:lvl w:ilvl="0" w:tplc="5B5085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4F02F9"/>
    <w:multiLevelType w:val="hybridMultilevel"/>
    <w:tmpl w:val="1AF69B1C"/>
    <w:lvl w:ilvl="0" w:tplc="0E60CA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633E7D"/>
    <w:multiLevelType w:val="hybridMultilevel"/>
    <w:tmpl w:val="1144D1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47123D"/>
    <w:multiLevelType w:val="hybridMultilevel"/>
    <w:tmpl w:val="17883EEC"/>
    <w:lvl w:ilvl="0" w:tplc="919461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101"/>
    <w:rsid w:val="000633A0"/>
    <w:rsid w:val="000E2C47"/>
    <w:rsid w:val="00362AB0"/>
    <w:rsid w:val="00387A9E"/>
    <w:rsid w:val="003F5DA2"/>
    <w:rsid w:val="00512982"/>
    <w:rsid w:val="00514664"/>
    <w:rsid w:val="00526D47"/>
    <w:rsid w:val="0055255D"/>
    <w:rsid w:val="005C219A"/>
    <w:rsid w:val="006847E2"/>
    <w:rsid w:val="00730C1A"/>
    <w:rsid w:val="00A11355"/>
    <w:rsid w:val="00B046E6"/>
    <w:rsid w:val="00B23156"/>
    <w:rsid w:val="00B275FB"/>
    <w:rsid w:val="00B37076"/>
    <w:rsid w:val="00B411DB"/>
    <w:rsid w:val="00BA3203"/>
    <w:rsid w:val="00C03D7D"/>
    <w:rsid w:val="00C50B27"/>
    <w:rsid w:val="00D62416"/>
    <w:rsid w:val="00DC1BF5"/>
    <w:rsid w:val="00E35D2B"/>
    <w:rsid w:val="00E709EA"/>
    <w:rsid w:val="00EE1101"/>
    <w:rsid w:val="00F27711"/>
    <w:rsid w:val="00F57C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046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9</TotalTime>
  <Pages>1</Pages>
  <Words>256</Words>
  <Characters>1730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misa</cp:lastModifiedBy>
  <cp:revision>2</cp:revision>
  <cp:lastPrinted>2012-04-25T08:21:00Z</cp:lastPrinted>
  <dcterms:created xsi:type="dcterms:W3CDTF">2014-05-09T10:30:00Z</dcterms:created>
  <dcterms:modified xsi:type="dcterms:W3CDTF">2014-05-09T10:30:00Z</dcterms:modified>
</cp:coreProperties>
</file>