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B6E3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Lucie </w:t>
            </w:r>
            <w:proofErr w:type="spellStart"/>
            <w:r>
              <w:rPr>
                <w:sz w:val="22"/>
                <w:szCs w:val="22"/>
              </w:rPr>
              <w:t>Kulcsárová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B6E3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Životní styl rodin dětí s ADHD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6B6E3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6B6E3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B6E3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EC4F01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EC4F01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C4F0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03551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6B6E3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bakalářská práce se zabývá problematikou životního stylu rodin dětí s ADHD. Autorka v teoretické části vymezu</w:t>
            </w:r>
            <w:r w:rsidR="00642BE0">
              <w:rPr>
                <w:sz w:val="22"/>
                <w:szCs w:val="22"/>
              </w:rPr>
              <w:t>je pojmy dané problematiky a pro praktickou část zvolila kvalitativní výzkum.</w:t>
            </w:r>
          </w:p>
          <w:p w:rsidR="00B411DB" w:rsidRDefault="00642BE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642BE0" w:rsidRDefault="00C008AC" w:rsidP="00642BE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výzkumné zdroje a literatura,</w:t>
            </w:r>
          </w:p>
          <w:p w:rsidR="00C008AC" w:rsidRDefault="00C008AC" w:rsidP="00642BE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bakalářské práce komplexně popisuje zkoumanou oblast,</w:t>
            </w:r>
          </w:p>
          <w:p w:rsidR="00C008AC" w:rsidRDefault="00C008AC" w:rsidP="00642BE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problém koresponduje s tématem závěrečné práce,</w:t>
            </w:r>
          </w:p>
          <w:p w:rsidR="00C008AC" w:rsidRPr="00642BE0" w:rsidRDefault="00EC4F01" w:rsidP="00642BE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provázanost</w:t>
            </w:r>
            <w:r w:rsidR="00C008AC">
              <w:rPr>
                <w:sz w:val="22"/>
                <w:szCs w:val="22"/>
              </w:rPr>
              <w:t xml:space="preserve"> práce.</w:t>
            </w:r>
          </w:p>
          <w:p w:rsidR="00642BE0" w:rsidRPr="00C50B27" w:rsidRDefault="00642BE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5920FE" w:rsidRDefault="00516053" w:rsidP="009C3D9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formální nedostatky v typografické rovině (např. ponechání neslabičné předložky a spojky na konci řádku</w:t>
            </w:r>
            <w:r w:rsidR="00A33992">
              <w:rPr>
                <w:sz w:val="22"/>
                <w:szCs w:val="22"/>
              </w:rPr>
              <w:t>, drobné překlepy - např. v abstraktu, na str. 61</w:t>
            </w:r>
            <w:r>
              <w:rPr>
                <w:sz w:val="22"/>
                <w:szCs w:val="22"/>
              </w:rPr>
              <w:t>),</w:t>
            </w:r>
          </w:p>
          <w:p w:rsidR="00C518F3" w:rsidRDefault="00C518F3" w:rsidP="009C3D9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absentují odkazy (např. str. 14 anglická zkratka ADHD, str. 69 ukotvení povolání sociálního pracovníka),</w:t>
            </w:r>
          </w:p>
          <w:p w:rsidR="00EC4F01" w:rsidRDefault="00EC4F01" w:rsidP="009C3D9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vyváženost problematiky v teoretické části (bakalářská práce se zabývá životním stylem rodin - této problematice je věnována jedna podkapitola 3.3),</w:t>
            </w:r>
          </w:p>
          <w:p w:rsidR="00C518F3" w:rsidRPr="00A52266" w:rsidRDefault="009C3D90" w:rsidP="00A5226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diskutabilní by se mohly zdát zvolené</w:t>
            </w:r>
            <w:r w:rsidR="00C008AC">
              <w:rPr>
                <w:sz w:val="22"/>
                <w:szCs w:val="22"/>
              </w:rPr>
              <w:t xml:space="preserve"> výzkumné dílčí cíle, které nejsou v souladu se zvolenou strategií výzkum</w:t>
            </w:r>
            <w:r w:rsidR="00A52266">
              <w:rPr>
                <w:sz w:val="22"/>
                <w:szCs w:val="22"/>
              </w:rPr>
              <w:t>u.</w:t>
            </w:r>
          </w:p>
          <w:p w:rsidR="00F1326B" w:rsidRPr="00C50B27" w:rsidRDefault="007C3F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A52266" w:rsidRPr="007174C4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C518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práce obohatila dosavadní </w:t>
            </w:r>
            <w:r w:rsidR="00A52266">
              <w:rPr>
                <w:sz w:val="22"/>
                <w:szCs w:val="22"/>
              </w:rPr>
              <w:t>poznání v dané problematice?</w:t>
            </w:r>
          </w:p>
          <w:p w:rsidR="00B411DB" w:rsidRPr="00C50B27" w:rsidRDefault="007174C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základě jakých skutečností, jste jako kritérium Vašich požadavků pro výběr respondentů zvolila podmínku účasti obou rodičů?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42BE0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7174C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42BE0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3B7" w:rsidRDefault="00DF53B7">
      <w:r>
        <w:separator/>
      </w:r>
    </w:p>
  </w:endnote>
  <w:endnote w:type="continuationSeparator" w:id="0">
    <w:p w:rsidR="00DF53B7" w:rsidRDefault="00DF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3B7" w:rsidRDefault="00DF53B7">
      <w:r>
        <w:separator/>
      </w:r>
    </w:p>
  </w:footnote>
  <w:footnote w:type="continuationSeparator" w:id="0">
    <w:p w:rsidR="00DF53B7" w:rsidRDefault="00DF53B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51636"/>
    <w:multiLevelType w:val="hybridMultilevel"/>
    <w:tmpl w:val="1D1065C4"/>
    <w:lvl w:ilvl="0" w:tplc="86D8AE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DA"/>
    <w:rsid w:val="0003551E"/>
    <w:rsid w:val="00154F27"/>
    <w:rsid w:val="00355C2D"/>
    <w:rsid w:val="00362AB0"/>
    <w:rsid w:val="003F5DA2"/>
    <w:rsid w:val="00512982"/>
    <w:rsid w:val="00516053"/>
    <w:rsid w:val="00526D47"/>
    <w:rsid w:val="0055255D"/>
    <w:rsid w:val="005920FE"/>
    <w:rsid w:val="005A2797"/>
    <w:rsid w:val="005C219A"/>
    <w:rsid w:val="005E07DA"/>
    <w:rsid w:val="00642BE0"/>
    <w:rsid w:val="006847E2"/>
    <w:rsid w:val="006B6E35"/>
    <w:rsid w:val="007174C4"/>
    <w:rsid w:val="007553A2"/>
    <w:rsid w:val="007C3F3A"/>
    <w:rsid w:val="008614B3"/>
    <w:rsid w:val="009A27D5"/>
    <w:rsid w:val="009C3D90"/>
    <w:rsid w:val="00A33992"/>
    <w:rsid w:val="00A52266"/>
    <w:rsid w:val="00A73E82"/>
    <w:rsid w:val="00B411DB"/>
    <w:rsid w:val="00BA3203"/>
    <w:rsid w:val="00C008AC"/>
    <w:rsid w:val="00C50B27"/>
    <w:rsid w:val="00C518F3"/>
    <w:rsid w:val="00CA7D64"/>
    <w:rsid w:val="00D05C79"/>
    <w:rsid w:val="00DC1BF5"/>
    <w:rsid w:val="00DF53B7"/>
    <w:rsid w:val="00E709EA"/>
    <w:rsid w:val="00EC4F01"/>
    <w:rsid w:val="00ED2FBE"/>
    <w:rsid w:val="00F1326B"/>
    <w:rsid w:val="00F8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42B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42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215</TotalTime>
  <Pages>1</Pages>
  <Words>359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Zgarbová Petra</dc:creator>
  <cp:lastModifiedBy>Zgarbová Petra</cp:lastModifiedBy>
  <cp:revision>14</cp:revision>
  <cp:lastPrinted>2014-05-16T12:33:00Z</cp:lastPrinted>
  <dcterms:created xsi:type="dcterms:W3CDTF">2014-05-16T07:36:00Z</dcterms:created>
  <dcterms:modified xsi:type="dcterms:W3CDTF">2014-05-16T12:36:00Z</dcterms:modified>
</cp:coreProperties>
</file>