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3D5C6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Tereza </w:t>
            </w:r>
            <w:proofErr w:type="spellStart"/>
            <w:r>
              <w:rPr>
                <w:sz w:val="22"/>
                <w:szCs w:val="22"/>
              </w:rPr>
              <w:t>Pauříková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3D5C6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Vzdělávání Romů na 1. stupni základní školy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3D5C6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3D5C6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3D5C6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913ABB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913ABB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913ABB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3D5C6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Předložená bakalářská práce se zabývá vzděláváním Romů na 1. stupni základních škol.</w:t>
            </w:r>
          </w:p>
          <w:p w:rsidR="003D5C6E" w:rsidRDefault="003D5C6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53023C" w:rsidRDefault="0053023C" w:rsidP="0053023C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aktuálnost problematiky</w:t>
            </w:r>
            <w:r w:rsidR="00D97536">
              <w:rPr>
                <w:sz w:val="22"/>
                <w:szCs w:val="22"/>
              </w:rPr>
              <w:t>,</w:t>
            </w:r>
          </w:p>
          <w:p w:rsidR="00D97536" w:rsidRPr="0053023C" w:rsidRDefault="00D97536" w:rsidP="0053023C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provázanost práce.</w:t>
            </w:r>
          </w:p>
          <w:p w:rsidR="003D5C6E" w:rsidRDefault="003D5C6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CE0056" w:rsidRDefault="0053023C" w:rsidP="00B4176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CE0056">
              <w:rPr>
                <w:sz w:val="22"/>
                <w:szCs w:val="22"/>
              </w:rPr>
              <w:t xml:space="preserve">rčité formální nedostatky, především v typografické rovině (ponechání neslabičné předložky </w:t>
            </w:r>
            <w:r w:rsidR="00CE0056">
              <w:rPr>
                <w:sz w:val="22"/>
                <w:szCs w:val="22"/>
              </w:rPr>
              <w:br/>
              <w:t>a spojky na konci řádku</w:t>
            </w:r>
            <w:r>
              <w:rPr>
                <w:sz w:val="22"/>
                <w:szCs w:val="22"/>
              </w:rPr>
              <w:t>, překlepy např. na str. 14, 16, 20, 43, 42 „roští“ na místo „romští</w:t>
            </w:r>
            <w:r w:rsidR="00CE0056">
              <w:rPr>
                <w:sz w:val="22"/>
                <w:szCs w:val="22"/>
              </w:rPr>
              <w:t>)</w:t>
            </w:r>
            <w:r w:rsidR="00D97536">
              <w:rPr>
                <w:sz w:val="22"/>
                <w:szCs w:val="22"/>
              </w:rPr>
              <w:t>,</w:t>
            </w:r>
          </w:p>
          <w:p w:rsidR="0053023C" w:rsidRDefault="0053023C" w:rsidP="00B4176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absence a nepřesnost v citacích (např. str. 16 chybí citace v úvodu, str. odkaz na citaci zákona, str. 48 „Průcha“ x „</w:t>
            </w:r>
            <w:proofErr w:type="spellStart"/>
            <w:r>
              <w:rPr>
                <w:sz w:val="22"/>
                <w:szCs w:val="22"/>
              </w:rPr>
              <w:t>Prúcha</w:t>
            </w:r>
            <w:proofErr w:type="spellEnd"/>
            <w:r>
              <w:rPr>
                <w:sz w:val="22"/>
                <w:szCs w:val="22"/>
              </w:rPr>
              <w:t>“)</w:t>
            </w:r>
            <w:r w:rsidR="00D97536">
              <w:rPr>
                <w:sz w:val="22"/>
                <w:szCs w:val="22"/>
              </w:rPr>
              <w:t>,</w:t>
            </w:r>
          </w:p>
          <w:p w:rsidR="0053023C" w:rsidRDefault="00D97536" w:rsidP="00B4176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nejasnost v ukotvení výzkumného souboru a chybějící opodstatnění specifikace skupin,</w:t>
            </w:r>
          </w:p>
          <w:p w:rsidR="00B4176E" w:rsidRDefault="001D1361" w:rsidP="00B4176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B4176E">
              <w:rPr>
                <w:sz w:val="22"/>
                <w:szCs w:val="22"/>
              </w:rPr>
              <w:t>ředložený výběr některých možností v dotazníku nabízí respondentům omezenou škálu alternativ</w:t>
            </w:r>
            <w:r>
              <w:rPr>
                <w:sz w:val="22"/>
                <w:szCs w:val="22"/>
              </w:rPr>
              <w:t>, což může zkreslit výsledky práce</w:t>
            </w:r>
            <w:r w:rsidR="00B4176E">
              <w:rPr>
                <w:sz w:val="22"/>
                <w:szCs w:val="22"/>
              </w:rPr>
              <w:t xml:space="preserve"> (n</w:t>
            </w:r>
            <w:r w:rsidR="001500A7">
              <w:rPr>
                <w:sz w:val="22"/>
                <w:szCs w:val="22"/>
              </w:rPr>
              <w:t>apř.</w:t>
            </w:r>
            <w:r>
              <w:rPr>
                <w:sz w:val="22"/>
                <w:szCs w:val="22"/>
              </w:rPr>
              <w:t xml:space="preserve"> v otázce č.</w:t>
            </w:r>
            <w:r w:rsidR="001500A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4, </w:t>
            </w:r>
            <w:r w:rsidR="001500A7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>, 7, 8, 14</w:t>
            </w:r>
            <w:r w:rsidR="001500A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absentuje možnost „</w:t>
            </w:r>
            <w:r w:rsidR="001500A7">
              <w:rPr>
                <w:sz w:val="22"/>
                <w:szCs w:val="22"/>
              </w:rPr>
              <w:t>nemohu posoudit</w:t>
            </w:r>
            <w:r>
              <w:rPr>
                <w:sz w:val="22"/>
                <w:szCs w:val="22"/>
              </w:rPr>
              <w:t>“</w:t>
            </w:r>
            <w:r w:rsidR="001500A7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č. 6 třetí možnost např. „nevím“, č. 9 možnost „částečně“)</w:t>
            </w:r>
            <w:r w:rsidR="00D97536">
              <w:rPr>
                <w:sz w:val="22"/>
                <w:szCs w:val="22"/>
              </w:rPr>
              <w:t>,</w:t>
            </w:r>
          </w:p>
          <w:p w:rsidR="001D1361" w:rsidRDefault="00D97536" w:rsidP="00B4176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výzkumné šetření popisuje dosavadní poznání a ne zcela jej posouvá a rozšiřuje,</w:t>
            </w:r>
          </w:p>
          <w:p w:rsidR="00D97536" w:rsidRPr="00B4176E" w:rsidRDefault="00913ABB" w:rsidP="00B4176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zevšeobecňování v závěru práce.</w:t>
            </w:r>
          </w:p>
          <w:p w:rsidR="00F1326B" w:rsidRPr="00C50B27" w:rsidRDefault="001857F8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Předloženou bakalářskou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D9753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Specifikujte základní a výběrový soubor Vašeho výzkumu?</w:t>
            </w:r>
          </w:p>
          <w:p w:rsidR="00D97536" w:rsidRDefault="00D9753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vlivy a okolnosti mohly ovlivnit a zkreslit výsledky Vaší práce?</w:t>
            </w:r>
          </w:p>
          <w:p w:rsidR="00D97536" w:rsidRPr="00C50B27" w:rsidRDefault="00D97536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čem vidíte přínos výsledků svého výzkumu?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D97536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D97536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3D5C6E">
              <w:rPr>
                <w:sz w:val="22"/>
                <w:szCs w:val="22"/>
              </w:rPr>
              <w:t xml:space="preserve"> 13. 5. 2014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3D5C6E">
              <w:rPr>
                <w:sz w:val="22"/>
                <w:szCs w:val="22"/>
              </w:rPr>
              <w:t xml:space="preserve"> Petra </w:t>
            </w:r>
            <w:proofErr w:type="spellStart"/>
            <w:r w:rsidR="003D5C6E">
              <w:rPr>
                <w:sz w:val="22"/>
                <w:szCs w:val="22"/>
              </w:rPr>
              <w:t>Zgarbová</w:t>
            </w:r>
            <w:proofErr w:type="spellEnd"/>
            <w:r w:rsidR="003D5C6E">
              <w:rPr>
                <w:sz w:val="22"/>
                <w:szCs w:val="22"/>
              </w:rPr>
              <w:t xml:space="preserve"> v. r.</w:t>
            </w:r>
          </w:p>
        </w:tc>
      </w:tr>
    </w:tbl>
    <w:p w:rsidR="006847E2" w:rsidRDefault="006847E2"/>
    <w:sectPr w:rsidR="006847E2" w:rsidSect="006F3F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804" w:rsidRDefault="00F31804">
      <w:r>
        <w:separator/>
      </w:r>
    </w:p>
  </w:endnote>
  <w:endnote w:type="continuationSeparator" w:id="0">
    <w:p w:rsidR="00F31804" w:rsidRDefault="00F31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804" w:rsidRDefault="00F31804">
      <w:r>
        <w:separator/>
      </w:r>
    </w:p>
  </w:footnote>
  <w:footnote w:type="continuationSeparator" w:id="0">
    <w:p w:rsidR="00F31804" w:rsidRDefault="00F31804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4A46D2"/>
    <w:multiLevelType w:val="hybridMultilevel"/>
    <w:tmpl w:val="6E9009F4"/>
    <w:lvl w:ilvl="0" w:tplc="1722BB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DF3C89"/>
    <w:multiLevelType w:val="hybridMultilevel"/>
    <w:tmpl w:val="7F94CC82"/>
    <w:lvl w:ilvl="0" w:tplc="B59811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D62"/>
    <w:rsid w:val="001500A7"/>
    <w:rsid w:val="00154F27"/>
    <w:rsid w:val="001857F8"/>
    <w:rsid w:val="001D1361"/>
    <w:rsid w:val="00362AB0"/>
    <w:rsid w:val="003D5C6E"/>
    <w:rsid w:val="003F5DA2"/>
    <w:rsid w:val="00512982"/>
    <w:rsid w:val="00526D47"/>
    <w:rsid w:val="0053023C"/>
    <w:rsid w:val="0055255D"/>
    <w:rsid w:val="005C219A"/>
    <w:rsid w:val="00616D62"/>
    <w:rsid w:val="006847E2"/>
    <w:rsid w:val="006F3FA6"/>
    <w:rsid w:val="00727713"/>
    <w:rsid w:val="007553A2"/>
    <w:rsid w:val="008155C9"/>
    <w:rsid w:val="008614B3"/>
    <w:rsid w:val="00913ABB"/>
    <w:rsid w:val="009A27D5"/>
    <w:rsid w:val="00B411DB"/>
    <w:rsid w:val="00B4176E"/>
    <w:rsid w:val="00B84620"/>
    <w:rsid w:val="00BA3203"/>
    <w:rsid w:val="00C50B27"/>
    <w:rsid w:val="00CA7D64"/>
    <w:rsid w:val="00CE0056"/>
    <w:rsid w:val="00D05C79"/>
    <w:rsid w:val="00D97536"/>
    <w:rsid w:val="00DC1BF5"/>
    <w:rsid w:val="00E709EA"/>
    <w:rsid w:val="00ED2FBE"/>
    <w:rsid w:val="00F1326B"/>
    <w:rsid w:val="00F31804"/>
    <w:rsid w:val="00FF3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417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417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garbova\Downloads\POSUDEK%20OPONENTA%20BAKAL&#193;&#344;SK&#201;%20PR&#193;CE_2012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0</TotalTime>
  <Pages>1</Pages>
  <Words>360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utb</dc:creator>
  <cp:lastModifiedBy>Zgarbová Petra</cp:lastModifiedBy>
  <cp:revision>2</cp:revision>
  <cp:lastPrinted>2012-04-25T08:21:00Z</cp:lastPrinted>
  <dcterms:created xsi:type="dcterms:W3CDTF">2014-05-12T07:22:00Z</dcterms:created>
  <dcterms:modified xsi:type="dcterms:W3CDTF">2014-05-12T07:22:00Z</dcterms:modified>
</cp:coreProperties>
</file>