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="00783EFA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60D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Ivana </w:t>
            </w:r>
            <w:proofErr w:type="spellStart"/>
            <w:r>
              <w:rPr>
                <w:sz w:val="22"/>
                <w:szCs w:val="22"/>
              </w:rPr>
              <w:t>Štajnarová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60D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Evaluace kvality domova pro osoby se zdravotním postižením v průběhu let 2009-2013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360D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60D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60D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A917B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360D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360D44" w:rsidRDefault="00360D44" w:rsidP="00360D4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zajímavé téma bakalářské práce a je znát zaujetí a zainteresovanost na řešení dané problematiky</w:t>
            </w:r>
          </w:p>
          <w:p w:rsidR="00360D44" w:rsidRDefault="00360D44" w:rsidP="00360D4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Taktéž prokázala znalost studované problematiky, metodologie i základních statistických operací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360D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A917B6" w:rsidRDefault="00A917B6" w:rsidP="00A917B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Postrádám autorčin odborný komentář v teoretické části práce</w:t>
            </w:r>
          </w:p>
          <w:p w:rsidR="00A917B6" w:rsidRPr="00A917B6" w:rsidRDefault="00A917B6" w:rsidP="00A917B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Design výzkumu působí v úvodu nepřehledně, v určitých pasážích autorka hovoří o evaluaci kvality služeb, na to následně popisuje obecnou metodologii</w:t>
            </w:r>
          </w:p>
          <w:p w:rsidR="00B411DB" w:rsidRDefault="00360D44" w:rsidP="00360D4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obsáhlejší odborná diskuse nad výsledky výzkumných zjištění</w:t>
            </w:r>
          </w:p>
          <w:p w:rsidR="00360D44" w:rsidRDefault="00360D44" w:rsidP="00360D4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když autorka prokázala, že se kvalita služeb za dané období nemění, neočekávala bych tak obecné doporučení pro praxi (absentuje doporučení pro konkrétní organizaci, ve které byl výzkum realizován)</w:t>
            </w:r>
          </w:p>
          <w:p w:rsidR="00360D44" w:rsidRPr="00360D44" w:rsidRDefault="00360D44" w:rsidP="00A917B6">
            <w:pPr>
              <w:pStyle w:val="Odstavecseseznamem"/>
              <w:rPr>
                <w:sz w:val="22"/>
                <w:szCs w:val="22"/>
              </w:rPr>
            </w:pP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A917B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  <w:bookmarkStart w:id="0" w:name="_GoBack"/>
            <w:bookmarkEnd w:id="0"/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A917B6" w:rsidP="00A917B6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je souvislost Vašeho tématu s oborem sociální pedagogika?</w:t>
            </w:r>
          </w:p>
          <w:p w:rsidR="00B411DB" w:rsidRPr="00A917B6" w:rsidRDefault="00A917B6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A917B6">
              <w:rPr>
                <w:sz w:val="22"/>
                <w:szCs w:val="22"/>
              </w:rPr>
              <w:t>Jaké jsou limity Vašeho výzkumu?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360D44">
              <w:rPr>
                <w:sz w:val="22"/>
                <w:szCs w:val="22"/>
              </w:rPr>
              <w:t>13.5.2014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965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FCE" w:rsidRDefault="009E4FCE">
      <w:r>
        <w:separator/>
      </w:r>
    </w:p>
  </w:endnote>
  <w:endnote w:type="continuationSeparator" w:id="0">
    <w:p w:rsidR="009E4FCE" w:rsidRDefault="009E4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FCE" w:rsidRDefault="009E4FCE">
      <w:r>
        <w:separator/>
      </w:r>
    </w:p>
  </w:footnote>
  <w:footnote w:type="continuationSeparator" w:id="0">
    <w:p w:rsidR="009E4FCE" w:rsidRDefault="009E4FC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5FA8"/>
    <w:multiLevelType w:val="hybridMultilevel"/>
    <w:tmpl w:val="19901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16EF8"/>
    <w:multiLevelType w:val="hybridMultilevel"/>
    <w:tmpl w:val="5512F1C0"/>
    <w:lvl w:ilvl="0" w:tplc="8A30CE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FCE"/>
    <w:rsid w:val="00154F27"/>
    <w:rsid w:val="00360D44"/>
    <w:rsid w:val="00362AB0"/>
    <w:rsid w:val="003F5DA2"/>
    <w:rsid w:val="00512982"/>
    <w:rsid w:val="00526D47"/>
    <w:rsid w:val="0055255D"/>
    <w:rsid w:val="005C219A"/>
    <w:rsid w:val="006847E2"/>
    <w:rsid w:val="007553A2"/>
    <w:rsid w:val="00783EFA"/>
    <w:rsid w:val="008614B3"/>
    <w:rsid w:val="00965638"/>
    <w:rsid w:val="009A27D5"/>
    <w:rsid w:val="009E4FCE"/>
    <w:rsid w:val="00A917B6"/>
    <w:rsid w:val="00B411DB"/>
    <w:rsid w:val="00BA3203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60D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60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0</TotalTime>
  <Pages>1</Pages>
  <Words>317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ucitel</cp:lastModifiedBy>
  <cp:revision>2</cp:revision>
  <cp:lastPrinted>2012-04-25T08:21:00Z</cp:lastPrinted>
  <dcterms:created xsi:type="dcterms:W3CDTF">2014-05-14T12:48:00Z</dcterms:created>
  <dcterms:modified xsi:type="dcterms:W3CDTF">2014-05-14T12:48:00Z</dcterms:modified>
</cp:coreProperties>
</file>