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80E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Radka Špicová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80E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Rozvoj profesních kompetencí a další vzdělávání pedagogických pracovníků Střediska volného času – Ostrov radosti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180E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180EE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156E5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180EED">
              <w:rPr>
                <w:sz w:val="22"/>
                <w:szCs w:val="22"/>
              </w:rPr>
              <w:t>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1045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29503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29503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F9508A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497DA5" w:rsidRPr="00C50B27" w:rsidRDefault="00497DA5" w:rsidP="00362AB0">
            <w:pPr>
              <w:rPr>
                <w:b/>
                <w:sz w:val="22"/>
                <w:szCs w:val="22"/>
              </w:rPr>
            </w:pPr>
          </w:p>
          <w:p w:rsidR="00B411DB" w:rsidRDefault="0011045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diplomová práce se zabývá aktuálním tématem rozvoje profesních kompetencí a dalšího vzdělávání pedagogických pracovníku a to konkrétně ve Středisku volného času – Ostrov radosti.</w:t>
            </w:r>
          </w:p>
          <w:p w:rsidR="000F6A27" w:rsidRDefault="0011045A" w:rsidP="00362AB0">
            <w:pPr>
              <w:rPr>
                <w:sz w:val="22"/>
                <w:szCs w:val="22"/>
              </w:rPr>
            </w:pPr>
            <w:r w:rsidRPr="0011045A">
              <w:rPr>
                <w:sz w:val="22"/>
                <w:szCs w:val="22"/>
              </w:rPr>
              <w:t xml:space="preserve">V teoretické části autorka definuje </w:t>
            </w:r>
            <w:r w:rsidR="00670C8E">
              <w:rPr>
                <w:sz w:val="22"/>
                <w:szCs w:val="22"/>
              </w:rPr>
              <w:t>pojmy týkající se dané problematiky</w:t>
            </w:r>
            <w:r>
              <w:rPr>
                <w:sz w:val="22"/>
                <w:szCs w:val="22"/>
              </w:rPr>
              <w:t xml:space="preserve"> a uvádí </w:t>
            </w:r>
            <w:r w:rsidR="00670C8E">
              <w:rPr>
                <w:sz w:val="22"/>
                <w:szCs w:val="22"/>
              </w:rPr>
              <w:t>charakteristiky zkoumaného centra</w:t>
            </w:r>
            <w:r>
              <w:rPr>
                <w:sz w:val="22"/>
                <w:szCs w:val="22"/>
              </w:rPr>
              <w:t xml:space="preserve"> volného času. </w:t>
            </w:r>
            <w:r w:rsidR="0093259C" w:rsidRPr="0093259C">
              <w:rPr>
                <w:sz w:val="22"/>
                <w:szCs w:val="22"/>
              </w:rPr>
              <w:t>Přes určité formální nedostatky, především v typografické rovině (např. ponechání neslabičné předložky a spojky na konci řádku</w:t>
            </w:r>
            <w:r w:rsidR="00A3106A">
              <w:rPr>
                <w:sz w:val="22"/>
                <w:szCs w:val="22"/>
              </w:rPr>
              <w:t xml:space="preserve"> v celé diplomové práci, nepřesný seznam zkratek – absentuje např. zkratka CŽU, používaná od str. 28</w:t>
            </w:r>
            <w:r w:rsidR="00A26817">
              <w:rPr>
                <w:sz w:val="22"/>
                <w:szCs w:val="22"/>
              </w:rPr>
              <w:t xml:space="preserve">, </w:t>
            </w:r>
            <w:r w:rsidR="00A3106A">
              <w:rPr>
                <w:sz w:val="22"/>
                <w:szCs w:val="22"/>
              </w:rPr>
              <w:t>ICT na str. 23 atd.</w:t>
            </w:r>
            <w:r w:rsidR="00670C8E">
              <w:rPr>
                <w:sz w:val="22"/>
                <w:szCs w:val="22"/>
              </w:rPr>
              <w:t xml:space="preserve">), oceňuji záměr autorky vytvořit konkrétní, konstruktivní návrh plánu pro vzdělávání pedagogických pracovníků </w:t>
            </w:r>
            <w:r w:rsidR="000F6A27">
              <w:rPr>
                <w:sz w:val="22"/>
                <w:szCs w:val="22"/>
              </w:rPr>
              <w:t>zmiňovaného centra</w:t>
            </w:r>
            <w:r w:rsidR="00670C8E">
              <w:rPr>
                <w:sz w:val="22"/>
                <w:szCs w:val="22"/>
              </w:rPr>
              <w:t>.</w:t>
            </w:r>
          </w:p>
          <w:p w:rsidR="0068777A" w:rsidRPr="00C50B27" w:rsidRDefault="007650C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 prakt</w:t>
            </w:r>
            <w:r w:rsidR="0029503E">
              <w:rPr>
                <w:sz w:val="22"/>
                <w:szCs w:val="22"/>
              </w:rPr>
              <w:t>ickou část si diplomantka zvolila kvalitativní pojetí výzkumu „vzhledem k malému</w:t>
            </w:r>
            <w:r>
              <w:rPr>
                <w:sz w:val="22"/>
                <w:szCs w:val="22"/>
              </w:rPr>
              <w:t xml:space="preserve"> vzorku potencio</w:t>
            </w:r>
            <w:r w:rsidR="0029503E">
              <w:rPr>
                <w:sz w:val="22"/>
                <w:szCs w:val="22"/>
              </w:rPr>
              <w:t>nálních respondentů“. Autorka vymezuje</w:t>
            </w:r>
            <w:r>
              <w:rPr>
                <w:sz w:val="22"/>
                <w:szCs w:val="22"/>
              </w:rPr>
              <w:t xml:space="preserve"> univerzální výzkumný</w:t>
            </w:r>
            <w:r w:rsidR="0068777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cíl a</w:t>
            </w:r>
            <w:r w:rsidR="00FC318B">
              <w:rPr>
                <w:sz w:val="22"/>
                <w:szCs w:val="22"/>
              </w:rPr>
              <w:t xml:space="preserve"> explicitně nevyjadřuje potřebnou </w:t>
            </w:r>
            <w:proofErr w:type="spellStart"/>
            <w:r w:rsidR="0068777A">
              <w:rPr>
                <w:sz w:val="22"/>
                <w:szCs w:val="22"/>
              </w:rPr>
              <w:t>synergičnost</w:t>
            </w:r>
            <w:proofErr w:type="spellEnd"/>
            <w:r w:rsidR="00FC318B">
              <w:rPr>
                <w:sz w:val="22"/>
                <w:szCs w:val="22"/>
              </w:rPr>
              <w:t xml:space="preserve">. </w:t>
            </w:r>
            <w:r w:rsidR="0068777A">
              <w:rPr>
                <w:sz w:val="22"/>
                <w:szCs w:val="22"/>
              </w:rPr>
              <w:t xml:space="preserve">Vytvoření </w:t>
            </w:r>
            <w:r w:rsidR="0029503E">
              <w:rPr>
                <w:sz w:val="22"/>
                <w:szCs w:val="22"/>
              </w:rPr>
              <w:t>některých centrální kategorií</w:t>
            </w:r>
            <w:r w:rsidR="0068777A">
              <w:rPr>
                <w:sz w:val="22"/>
                <w:szCs w:val="22"/>
              </w:rPr>
              <w:t xml:space="preserve"> a dalších kategorií při designu zakotvené teori</w:t>
            </w:r>
            <w:r w:rsidR="0029503E">
              <w:rPr>
                <w:sz w:val="22"/>
                <w:szCs w:val="22"/>
              </w:rPr>
              <w:t>e</w:t>
            </w:r>
            <w:r w:rsidR="005B46DF">
              <w:rPr>
                <w:sz w:val="22"/>
                <w:szCs w:val="22"/>
              </w:rPr>
              <w:t xml:space="preserve"> zcela</w:t>
            </w:r>
            <w:r w:rsidR="0029503E">
              <w:rPr>
                <w:sz w:val="22"/>
                <w:szCs w:val="22"/>
              </w:rPr>
              <w:t xml:space="preserve"> neodpovídají stanov</w:t>
            </w:r>
            <w:r w:rsidR="005B46DF">
              <w:rPr>
                <w:sz w:val="22"/>
                <w:szCs w:val="22"/>
              </w:rPr>
              <w:t>eným cílům (postrádám bližší</w:t>
            </w:r>
            <w:r w:rsidR="0029503E">
              <w:rPr>
                <w:sz w:val="22"/>
                <w:szCs w:val="22"/>
              </w:rPr>
              <w:t xml:space="preserve"> provázanost</w:t>
            </w:r>
            <w:r w:rsidR="005B46DF">
              <w:rPr>
                <w:sz w:val="22"/>
                <w:szCs w:val="22"/>
              </w:rPr>
              <w:t xml:space="preserve"> záměru výzkumu</w:t>
            </w:r>
            <w:r w:rsidR="0029503E">
              <w:rPr>
                <w:sz w:val="22"/>
                <w:szCs w:val="22"/>
              </w:rPr>
              <w:t xml:space="preserve"> s teoretickou částí práce). </w:t>
            </w:r>
            <w:r w:rsidR="00B33986">
              <w:rPr>
                <w:sz w:val="22"/>
                <w:szCs w:val="22"/>
              </w:rPr>
              <w:t>Při realizaci výzkumného šetření autorka pracuje pouze s dílčí částí zvolené metody zakotvené teorie.</w:t>
            </w:r>
            <w:r w:rsidR="0029503E">
              <w:rPr>
                <w:sz w:val="22"/>
                <w:szCs w:val="22"/>
              </w:rPr>
              <w:t xml:space="preserve"> </w:t>
            </w:r>
            <w:r w:rsidR="00F9508A">
              <w:rPr>
                <w:sz w:val="22"/>
                <w:szCs w:val="22"/>
              </w:rPr>
              <w:t>Slabou stránkou práce je prezentace a interpretace dat. Také závěr</w:t>
            </w:r>
            <w:r w:rsidR="0029503E">
              <w:rPr>
                <w:sz w:val="22"/>
                <w:szCs w:val="22"/>
              </w:rPr>
              <w:t xml:space="preserve"> diplomantka</w:t>
            </w:r>
            <w:r w:rsidR="00F9508A">
              <w:rPr>
                <w:sz w:val="22"/>
                <w:szCs w:val="22"/>
              </w:rPr>
              <w:t xml:space="preserve"> značně</w:t>
            </w:r>
            <w:r w:rsidR="0029503E">
              <w:rPr>
                <w:sz w:val="22"/>
                <w:szCs w:val="22"/>
              </w:rPr>
              <w:t xml:space="preserve"> podcenila</w:t>
            </w:r>
            <w:r w:rsidR="00F9508A">
              <w:rPr>
                <w:sz w:val="22"/>
                <w:szCs w:val="22"/>
              </w:rPr>
              <w:t>.</w:t>
            </w:r>
          </w:p>
          <w:p w:rsidR="00F1326B" w:rsidRDefault="00F9508A" w:rsidP="00F950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splňuje základní požadavky. Doporučuji její obhajobu.</w:t>
            </w:r>
          </w:p>
          <w:p w:rsidR="00497DA5" w:rsidRPr="00C50B27" w:rsidRDefault="00497DA5" w:rsidP="00F9508A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497DA5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3D13D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 jakým konkrétním závěrům jste ve své práci dospěla?</w:t>
            </w:r>
          </w:p>
          <w:p w:rsidR="00A26817" w:rsidRPr="00C50B27" w:rsidRDefault="00A2681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průzkumy zájmové činnosti</w:t>
            </w:r>
            <w:r w:rsidR="00497DA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o které se opíráte v teoretické části Vaší práce (v souvislosti s uvedenými informacemi na str. 28).</w:t>
            </w:r>
          </w:p>
          <w:p w:rsidR="00497DA5" w:rsidRPr="00C50B27" w:rsidRDefault="00A26817" w:rsidP="00362AB0">
            <w:pPr>
              <w:rPr>
                <w:sz w:val="22"/>
                <w:szCs w:val="22"/>
              </w:rPr>
            </w:pPr>
            <w:r w:rsidRPr="00A26817">
              <w:rPr>
                <w:sz w:val="22"/>
                <w:szCs w:val="22"/>
              </w:rPr>
              <w:t>Jak Vaše práce obohatila dosavadní poznání v dané problematice?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77A7C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bookmarkStart w:id="0" w:name="_GoBack"/>
            <w:r w:rsidRPr="00C50B27">
              <w:rPr>
                <w:sz w:val="22"/>
                <w:szCs w:val="22"/>
              </w:rPr>
              <w:t>Podpis:</w:t>
            </w:r>
            <w:r w:rsidR="0011045A">
              <w:rPr>
                <w:sz w:val="22"/>
                <w:szCs w:val="22"/>
              </w:rPr>
              <w:t xml:space="preserve"> Petra </w:t>
            </w:r>
            <w:proofErr w:type="spellStart"/>
            <w:r w:rsidR="0011045A">
              <w:rPr>
                <w:sz w:val="22"/>
                <w:szCs w:val="22"/>
              </w:rPr>
              <w:t>Zgarbová</w:t>
            </w:r>
            <w:proofErr w:type="spellEnd"/>
            <w:r w:rsidR="0011045A">
              <w:rPr>
                <w:sz w:val="22"/>
                <w:szCs w:val="22"/>
              </w:rPr>
              <w:t xml:space="preserve"> v. r.</w:t>
            </w:r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639" w:rsidRDefault="00576639">
      <w:r>
        <w:separator/>
      </w:r>
    </w:p>
  </w:endnote>
  <w:endnote w:type="continuationSeparator" w:id="0">
    <w:p w:rsidR="00576639" w:rsidRDefault="00576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639" w:rsidRDefault="00576639">
      <w:r>
        <w:separator/>
      </w:r>
    </w:p>
  </w:footnote>
  <w:footnote w:type="continuationSeparator" w:id="0">
    <w:p w:rsidR="00576639" w:rsidRDefault="00576639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093"/>
    <w:rsid w:val="000F6A27"/>
    <w:rsid w:val="0011045A"/>
    <w:rsid w:val="00156E59"/>
    <w:rsid w:val="00180EED"/>
    <w:rsid w:val="00235093"/>
    <w:rsid w:val="0029503E"/>
    <w:rsid w:val="00330392"/>
    <w:rsid w:val="00362AB0"/>
    <w:rsid w:val="003D13DF"/>
    <w:rsid w:val="003F5DA2"/>
    <w:rsid w:val="00497DA5"/>
    <w:rsid w:val="00512982"/>
    <w:rsid w:val="00526D47"/>
    <w:rsid w:val="0055255D"/>
    <w:rsid w:val="005676EB"/>
    <w:rsid w:val="00576639"/>
    <w:rsid w:val="005B46DF"/>
    <w:rsid w:val="005C219A"/>
    <w:rsid w:val="00670C8E"/>
    <w:rsid w:val="006847E2"/>
    <w:rsid w:val="0068777A"/>
    <w:rsid w:val="007650C2"/>
    <w:rsid w:val="008614B3"/>
    <w:rsid w:val="00867874"/>
    <w:rsid w:val="0093259C"/>
    <w:rsid w:val="009B2248"/>
    <w:rsid w:val="00A26817"/>
    <w:rsid w:val="00A3106A"/>
    <w:rsid w:val="00AF1740"/>
    <w:rsid w:val="00B33986"/>
    <w:rsid w:val="00B411DB"/>
    <w:rsid w:val="00B77A7C"/>
    <w:rsid w:val="00BA3203"/>
    <w:rsid w:val="00C50B27"/>
    <w:rsid w:val="00CE0A8B"/>
    <w:rsid w:val="00DC1BF5"/>
    <w:rsid w:val="00E67C85"/>
    <w:rsid w:val="00E709EA"/>
    <w:rsid w:val="00F1326B"/>
    <w:rsid w:val="00F9508A"/>
    <w:rsid w:val="00FC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AppData\Local\Microsoft\Windows\Temporary%20Internet%20Files\Content.IE5\5DH9EC69\POSUDEK%20OPONENTA%20DIPLOMOV&#258;&#8240;%20PR&#258;&#129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DIPLOMOVĂ‰ PRĂCE_2012</Template>
  <TotalTime>0</TotalTime>
  <Pages>2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2</cp:revision>
  <cp:lastPrinted>2014-05-04T07:37:00Z</cp:lastPrinted>
  <dcterms:created xsi:type="dcterms:W3CDTF">2014-05-04T07:37:00Z</dcterms:created>
  <dcterms:modified xsi:type="dcterms:W3CDTF">2014-05-04T07:37:00Z</dcterms:modified>
</cp:coreProperties>
</file>