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98637F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98637F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8637F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Denisa Jonášová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863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Osamostatňování dospívajících dětí z náhradních rodin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863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AB2C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AB2C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E737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E737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E737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214DC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A04A5B" w:rsidRDefault="00A04A5B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se zabývá velmi zajímavým tématem, které se nestává zatím příliš často ústřední oblastí výzkumu.</w:t>
            </w:r>
          </w:p>
          <w:p w:rsidR="00A04A5B" w:rsidRDefault="00A04A5B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vhodně uvozuje empirické šetření.</w:t>
            </w:r>
            <w:r w:rsidR="00214DC1">
              <w:rPr>
                <w:sz w:val="22"/>
                <w:szCs w:val="22"/>
              </w:rPr>
              <w:t xml:space="preserve"> Občas se vyskytují překlepy.</w:t>
            </w:r>
          </w:p>
          <w:p w:rsidR="00E73774" w:rsidRDefault="00E73774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mohla využít většího</w:t>
            </w:r>
            <w:r w:rsidR="009A7EBA">
              <w:rPr>
                <w:sz w:val="22"/>
                <w:szCs w:val="22"/>
              </w:rPr>
              <w:t xml:space="preserve"> množství </w:t>
            </w:r>
            <w:r w:rsidR="00E57B01">
              <w:rPr>
                <w:sz w:val="22"/>
                <w:szCs w:val="22"/>
              </w:rPr>
              <w:t xml:space="preserve">knižních </w:t>
            </w:r>
            <w:bookmarkStart w:id="0" w:name="_GoBack"/>
            <w:bookmarkEnd w:id="0"/>
            <w:r w:rsidR="009A7EBA">
              <w:rPr>
                <w:sz w:val="22"/>
                <w:szCs w:val="22"/>
              </w:rPr>
              <w:t>zdrojů k dané problematice.</w:t>
            </w:r>
          </w:p>
          <w:p w:rsidR="002A3AEF" w:rsidRDefault="002A3AEF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Praktické části jsou podrobně </w:t>
            </w:r>
            <w:r w:rsidR="00D72D58">
              <w:rPr>
                <w:sz w:val="22"/>
                <w:szCs w:val="22"/>
              </w:rPr>
              <w:t>rozebrány rozhovory s participanty.</w:t>
            </w:r>
            <w:r w:rsidR="00E57B01">
              <w:rPr>
                <w:sz w:val="22"/>
                <w:szCs w:val="22"/>
              </w:rPr>
              <w:t xml:space="preserve"> Výsledky přinášejí zajímavá zjištění, jejichž akceptace (byť jde o kvalitativní výzkum) by jistě mohla napomoci k lepší podpoře mladých lidí odcházejících z dětských domovů.</w:t>
            </w:r>
            <w:r>
              <w:rPr>
                <w:sz w:val="22"/>
                <w:szCs w:val="22"/>
              </w:rPr>
              <w:t xml:space="preserve"> </w:t>
            </w:r>
          </w:p>
          <w:p w:rsidR="00890EED" w:rsidRPr="00C50B27" w:rsidRDefault="00890EED" w:rsidP="00A04A5B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AB2C13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214D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E70FA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E70FA3">
              <w:rPr>
                <w:sz w:val="22"/>
                <w:szCs w:val="22"/>
              </w:rPr>
              <w:t>3</w:t>
            </w:r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6F5" w:rsidRDefault="000826F5">
      <w:r>
        <w:separator/>
      </w:r>
    </w:p>
  </w:endnote>
  <w:endnote w:type="continuationSeparator" w:id="0">
    <w:p w:rsidR="000826F5" w:rsidRDefault="00082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6F5" w:rsidRDefault="000826F5">
      <w:r>
        <w:separator/>
      </w:r>
    </w:p>
  </w:footnote>
  <w:footnote w:type="continuationSeparator" w:id="0">
    <w:p w:rsidR="000826F5" w:rsidRDefault="000826F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05E9B"/>
    <w:rsid w:val="000147E4"/>
    <w:rsid w:val="000318D0"/>
    <w:rsid w:val="000514EB"/>
    <w:rsid w:val="00061AC8"/>
    <w:rsid w:val="000826F5"/>
    <w:rsid w:val="000C628B"/>
    <w:rsid w:val="0014347E"/>
    <w:rsid w:val="001520C3"/>
    <w:rsid w:val="00182A59"/>
    <w:rsid w:val="001C3F25"/>
    <w:rsid w:val="001D609F"/>
    <w:rsid w:val="001E1294"/>
    <w:rsid w:val="00214DC1"/>
    <w:rsid w:val="00273347"/>
    <w:rsid w:val="00291B84"/>
    <w:rsid w:val="002A3AEF"/>
    <w:rsid w:val="002C2075"/>
    <w:rsid w:val="002F2B7E"/>
    <w:rsid w:val="0031362D"/>
    <w:rsid w:val="00320E04"/>
    <w:rsid w:val="00355DBD"/>
    <w:rsid w:val="00356373"/>
    <w:rsid w:val="003575EF"/>
    <w:rsid w:val="00362AB0"/>
    <w:rsid w:val="003717A9"/>
    <w:rsid w:val="0039496E"/>
    <w:rsid w:val="003F5DA2"/>
    <w:rsid w:val="00401CCE"/>
    <w:rsid w:val="00421642"/>
    <w:rsid w:val="00441662"/>
    <w:rsid w:val="00446179"/>
    <w:rsid w:val="00477AA2"/>
    <w:rsid w:val="004A51F5"/>
    <w:rsid w:val="00512982"/>
    <w:rsid w:val="0052135D"/>
    <w:rsid w:val="005259E7"/>
    <w:rsid w:val="00526D47"/>
    <w:rsid w:val="0055255D"/>
    <w:rsid w:val="00560C89"/>
    <w:rsid w:val="00592682"/>
    <w:rsid w:val="00596D2E"/>
    <w:rsid w:val="005C219A"/>
    <w:rsid w:val="005D1460"/>
    <w:rsid w:val="005D2EC4"/>
    <w:rsid w:val="005D6B61"/>
    <w:rsid w:val="005E751E"/>
    <w:rsid w:val="005F682C"/>
    <w:rsid w:val="00621B4F"/>
    <w:rsid w:val="00673483"/>
    <w:rsid w:val="006847E2"/>
    <w:rsid w:val="0069597E"/>
    <w:rsid w:val="006B6FB2"/>
    <w:rsid w:val="006C0F13"/>
    <w:rsid w:val="006D42B2"/>
    <w:rsid w:val="0076387A"/>
    <w:rsid w:val="007657FC"/>
    <w:rsid w:val="00795AA5"/>
    <w:rsid w:val="007B6293"/>
    <w:rsid w:val="007D155F"/>
    <w:rsid w:val="007D558C"/>
    <w:rsid w:val="007F126C"/>
    <w:rsid w:val="008022FB"/>
    <w:rsid w:val="00810306"/>
    <w:rsid w:val="00850429"/>
    <w:rsid w:val="008526C5"/>
    <w:rsid w:val="00855A9A"/>
    <w:rsid w:val="008614B3"/>
    <w:rsid w:val="00890EED"/>
    <w:rsid w:val="00892B29"/>
    <w:rsid w:val="008945B1"/>
    <w:rsid w:val="00895215"/>
    <w:rsid w:val="00897069"/>
    <w:rsid w:val="008B4131"/>
    <w:rsid w:val="008D4D94"/>
    <w:rsid w:val="00905849"/>
    <w:rsid w:val="0091044C"/>
    <w:rsid w:val="00910939"/>
    <w:rsid w:val="009154CD"/>
    <w:rsid w:val="00966AC6"/>
    <w:rsid w:val="00983EA6"/>
    <w:rsid w:val="0098637F"/>
    <w:rsid w:val="009A497B"/>
    <w:rsid w:val="009A7EBA"/>
    <w:rsid w:val="009B2248"/>
    <w:rsid w:val="009B29D5"/>
    <w:rsid w:val="009C04A5"/>
    <w:rsid w:val="009C5387"/>
    <w:rsid w:val="00A044C2"/>
    <w:rsid w:val="00A04A5B"/>
    <w:rsid w:val="00A15C6E"/>
    <w:rsid w:val="00A92097"/>
    <w:rsid w:val="00AB0441"/>
    <w:rsid w:val="00AB2C13"/>
    <w:rsid w:val="00AD2946"/>
    <w:rsid w:val="00AD3A3E"/>
    <w:rsid w:val="00AF1740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50B27"/>
    <w:rsid w:val="00C61619"/>
    <w:rsid w:val="00C64594"/>
    <w:rsid w:val="00C81E16"/>
    <w:rsid w:val="00CA13B3"/>
    <w:rsid w:val="00CE05AF"/>
    <w:rsid w:val="00CE0A8B"/>
    <w:rsid w:val="00D33ABC"/>
    <w:rsid w:val="00D3519B"/>
    <w:rsid w:val="00D72D58"/>
    <w:rsid w:val="00DB610F"/>
    <w:rsid w:val="00DB6E2F"/>
    <w:rsid w:val="00DC1BF5"/>
    <w:rsid w:val="00DF486E"/>
    <w:rsid w:val="00E11E30"/>
    <w:rsid w:val="00E20370"/>
    <w:rsid w:val="00E43B15"/>
    <w:rsid w:val="00E57B01"/>
    <w:rsid w:val="00E64483"/>
    <w:rsid w:val="00E67C85"/>
    <w:rsid w:val="00E709EA"/>
    <w:rsid w:val="00E70FA3"/>
    <w:rsid w:val="00E73774"/>
    <w:rsid w:val="00E87B6B"/>
    <w:rsid w:val="00EB0B30"/>
    <w:rsid w:val="00EC5B9E"/>
    <w:rsid w:val="00F1326B"/>
    <w:rsid w:val="00F204BA"/>
    <w:rsid w:val="00F76C93"/>
    <w:rsid w:val="00F77A86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49</TotalTime>
  <Pages>1</Pages>
  <Words>262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7</cp:revision>
  <cp:lastPrinted>2012-04-25T08:21:00Z</cp:lastPrinted>
  <dcterms:created xsi:type="dcterms:W3CDTF">2015-05-08T08:48:00Z</dcterms:created>
  <dcterms:modified xsi:type="dcterms:W3CDTF">2015-05-18T12:30:00Z</dcterms:modified>
</cp:coreProperties>
</file>