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Pavla </w:t>
            </w:r>
            <w:proofErr w:type="spellStart"/>
            <w:r>
              <w:rPr>
                <w:sz w:val="22"/>
                <w:szCs w:val="22"/>
              </w:rPr>
              <w:t>Levitová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Volný čas v období střední dospělosti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65A3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F65A35" w:rsidRDefault="00F65A35" w:rsidP="00F65A3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adekvátně koncipovaná teoretická část bakalářské práce s využitím dostatečného počtu odborných zdrojů, </w:t>
            </w:r>
          </w:p>
          <w:p w:rsidR="00F65A35" w:rsidRDefault="00F65A35" w:rsidP="00F65A3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dobře formulovaný design výzkumu – především výzkumné otázky a výzkumné cíle, </w:t>
            </w:r>
          </w:p>
          <w:p w:rsidR="00F65A35" w:rsidRDefault="00F65A35" w:rsidP="00F65A3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dat, </w:t>
            </w:r>
          </w:p>
          <w:p w:rsidR="00F65A35" w:rsidRDefault="00F65A35" w:rsidP="00F65A3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pro praktické využití, </w:t>
            </w:r>
          </w:p>
          <w:p w:rsidR="00F65A35" w:rsidRDefault="00F65A35" w:rsidP="00F65A35">
            <w:pPr>
              <w:rPr>
                <w:sz w:val="22"/>
                <w:szCs w:val="22"/>
              </w:rPr>
            </w:pPr>
          </w:p>
          <w:p w:rsidR="00F65A35" w:rsidRDefault="00F65A35" w:rsidP="00F65A3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F65A35" w:rsidRDefault="00F65A35" w:rsidP="00F65A35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ve vymezení výzkumů na podobné téma prezentuje dva výzkumy – neuvádí však, proč tyto výzkumy charakterizuje a jak se jimi inspirovala pro vlastní výzkumné šetření, </w:t>
            </w:r>
          </w:p>
          <w:p w:rsidR="00F65A35" w:rsidRDefault="00F65A35" w:rsidP="00F65A35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způsobu výběru výzkumného souboru, </w:t>
            </w:r>
          </w:p>
          <w:p w:rsidR="00F65A35" w:rsidRDefault="00F65A35" w:rsidP="00F65A35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literatury, </w:t>
            </w:r>
          </w:p>
          <w:p w:rsidR="00F65A35" w:rsidRDefault="00F65A35" w:rsidP="00F65A35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udávání zbytečných grafů (např. str. 38), </w:t>
            </w:r>
          </w:p>
          <w:p w:rsidR="00F65A35" w:rsidRDefault="00F65A35" w:rsidP="00F65A35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je pouze prezentací již uváděných výstupů, </w:t>
            </w:r>
          </w:p>
          <w:p w:rsidR="00F65A35" w:rsidRDefault="00F65A35" w:rsidP="00F65A35">
            <w:pPr>
              <w:rPr>
                <w:sz w:val="22"/>
                <w:szCs w:val="22"/>
              </w:rPr>
            </w:pPr>
          </w:p>
          <w:p w:rsidR="00F1326B" w:rsidRPr="00C50B27" w:rsidRDefault="00F65A35" w:rsidP="00F65A3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F65A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možné působení sociálního pedagoga při práci s touto cílovou skupinou v rámci volného času.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65A35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E52" w:rsidRDefault="00A55E52">
      <w:r>
        <w:separator/>
      </w:r>
    </w:p>
  </w:endnote>
  <w:endnote w:type="continuationSeparator" w:id="0">
    <w:p w:rsidR="00A55E52" w:rsidRDefault="00A55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E52" w:rsidRDefault="00A55E52">
      <w:r>
        <w:separator/>
      </w:r>
    </w:p>
  </w:footnote>
  <w:footnote w:type="continuationSeparator" w:id="0">
    <w:p w:rsidR="00A55E52" w:rsidRDefault="00A55E5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5598A"/>
    <w:multiLevelType w:val="hybridMultilevel"/>
    <w:tmpl w:val="A0161700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7D74BB"/>
    <w:multiLevelType w:val="hybridMultilevel"/>
    <w:tmpl w:val="6904528C"/>
    <w:lvl w:ilvl="0" w:tplc="3AEE19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E52"/>
    <w:rsid w:val="00154F27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A55E52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  <w:rsid w:val="00F65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6</TotalTime>
  <Pages>1</Pages>
  <Words>301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2015-05-15T06:34:00Z</dcterms:created>
  <dcterms:modified xsi:type="dcterms:W3CDTF">2015-05-15T06:40:00Z</dcterms:modified>
</cp:coreProperties>
</file>