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Eliška Petříková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Vize budoucnosti adolescentů ve výkonu ústavní výchovy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B52455" w:rsidRPr="00B52455" w:rsidRDefault="00B52455" w:rsidP="00362AB0">
            <w:pPr>
              <w:rPr>
                <w:b/>
                <w:sz w:val="22"/>
                <w:szCs w:val="22"/>
              </w:rPr>
            </w:pPr>
            <w:r w:rsidRPr="00B52455">
              <w:rPr>
                <w:b/>
                <w:sz w:val="22"/>
                <w:szCs w:val="22"/>
              </w:rPr>
              <w:t xml:space="preserve">Silné stránky: </w:t>
            </w:r>
          </w:p>
          <w:p w:rsidR="00B52455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logická souslednost jednotlivých kapitol, </w:t>
            </w:r>
          </w:p>
          <w:p w:rsidR="00B52455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dobré zpracování teoretické části bakalářské práce – především kapitoly o cílech a </w:t>
            </w:r>
            <w:proofErr w:type="spellStart"/>
            <w:r>
              <w:rPr>
                <w:sz w:val="22"/>
                <w:szCs w:val="22"/>
              </w:rPr>
              <w:t>cílesměrnosti</w:t>
            </w:r>
            <w:proofErr w:type="spellEnd"/>
            <w:r>
              <w:rPr>
                <w:sz w:val="22"/>
                <w:szCs w:val="22"/>
              </w:rPr>
              <w:t xml:space="preserve"> lidského jednání, </w:t>
            </w:r>
          </w:p>
          <w:p w:rsidR="00B52455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vymezení výzkumného problému s podporou již realizovaných výzkumných šetření, </w:t>
            </w:r>
          </w:p>
          <w:p w:rsidR="00B52455" w:rsidRPr="00C50B27" w:rsidRDefault="00B52455" w:rsidP="00362AB0">
            <w:pPr>
              <w:rPr>
                <w:sz w:val="22"/>
                <w:szCs w:val="22"/>
              </w:rPr>
            </w:pPr>
          </w:p>
          <w:p w:rsidR="00B411DB" w:rsidRPr="00B52455" w:rsidRDefault="00B52455" w:rsidP="00362AB0">
            <w:pPr>
              <w:rPr>
                <w:b/>
                <w:sz w:val="22"/>
                <w:szCs w:val="22"/>
              </w:rPr>
            </w:pPr>
            <w:r w:rsidRPr="00B52455">
              <w:rPr>
                <w:b/>
                <w:sz w:val="22"/>
                <w:szCs w:val="22"/>
              </w:rPr>
              <w:t xml:space="preserve">Slabé stránky: </w:t>
            </w:r>
          </w:p>
          <w:p w:rsidR="00B52455" w:rsidRDefault="00B52455" w:rsidP="00B5245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více rozpracovat úvod, </w:t>
            </w:r>
          </w:p>
          <w:p w:rsidR="00B52455" w:rsidRDefault="00B52455" w:rsidP="00B5245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hlavního výzkumného cíle – není jasné, čeho se budou představy adolescentů týkat,</w:t>
            </w:r>
          </w:p>
          <w:p w:rsidR="00B52455" w:rsidRDefault="00B52455" w:rsidP="00B5245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formulovat výzkumné otázky více do hloubky, </w:t>
            </w:r>
          </w:p>
          <w:p w:rsidR="00B52455" w:rsidRDefault="00B52455" w:rsidP="00B5245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etika výzkumníka – studentka uvádí, ve kterých dětských domovech výzkum realizovala, </w:t>
            </w:r>
          </w:p>
          <w:p w:rsidR="00B52455" w:rsidRDefault="00B52455" w:rsidP="00B5245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interpretace dat má mnohdy kvantitativní charakter, </w:t>
            </w:r>
          </w:p>
          <w:p w:rsidR="00B52455" w:rsidRDefault="00B52455" w:rsidP="00B52455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nedostatečné zpracování závěru, </w:t>
            </w:r>
          </w:p>
          <w:p w:rsidR="00B52455" w:rsidRDefault="00B52455" w:rsidP="00B52455">
            <w:pPr>
              <w:rPr>
                <w:sz w:val="22"/>
                <w:szCs w:val="22"/>
              </w:rPr>
            </w:pPr>
          </w:p>
          <w:p w:rsidR="00B411DB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si zvolila velmi náročné téma, které je však zajímavé z hlediska praktického využití. Doporučila bych doplnit interview o další výzkumný nástroj, který by více charakterizoval vizi budoucnosti jedinců v ústavní péči. Zároveň bych doporučila zvýšit počet </w:t>
            </w:r>
            <w:proofErr w:type="spellStart"/>
            <w:r>
              <w:rPr>
                <w:sz w:val="22"/>
                <w:szCs w:val="22"/>
              </w:rPr>
              <w:t>informantů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5245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limity Vašeho výzkumu.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5245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52455">
              <w:rPr>
                <w:sz w:val="22"/>
                <w:szCs w:val="22"/>
              </w:rPr>
              <w:t xml:space="preserve"> 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52455">
              <w:rPr>
                <w:sz w:val="22"/>
                <w:szCs w:val="22"/>
              </w:rPr>
              <w:t xml:space="preserve"> Martincová v. r. </w:t>
            </w:r>
          </w:p>
        </w:tc>
      </w:tr>
    </w:tbl>
    <w:p w:rsidR="006847E2" w:rsidRDefault="006847E2" w:rsidP="0076760A"/>
    <w:sectPr w:rsidR="006847E2" w:rsidSect="0076760A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2CB4" w:rsidRDefault="00FC2CB4">
      <w:r>
        <w:separator/>
      </w:r>
    </w:p>
  </w:endnote>
  <w:endnote w:type="continuationSeparator" w:id="0">
    <w:p w:rsidR="00FC2CB4" w:rsidRDefault="00FC2CB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2CB4" w:rsidRDefault="00FC2CB4">
      <w:r>
        <w:separator/>
      </w:r>
    </w:p>
  </w:footnote>
  <w:footnote w:type="continuationSeparator" w:id="0">
    <w:p w:rsidR="00FC2CB4" w:rsidRDefault="00FC2CB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946091"/>
    <w:multiLevelType w:val="hybridMultilevel"/>
    <w:tmpl w:val="B6AC7386"/>
    <w:lvl w:ilvl="0" w:tplc="DB2A61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760A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76760A"/>
    <w:rsid w:val="00B411DB"/>
    <w:rsid w:val="00B52455"/>
    <w:rsid w:val="00BA3203"/>
    <w:rsid w:val="00C03D7D"/>
    <w:rsid w:val="00C50B27"/>
    <w:rsid w:val="00D62416"/>
    <w:rsid w:val="00DC1BF5"/>
    <w:rsid w:val="00E709EA"/>
    <w:rsid w:val="00FC2C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88</TotalTime>
  <Pages>1</Pages>
  <Words>333</Words>
  <Characters>1971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2</cp:revision>
  <cp:lastPrinted>2015-05-06T11:30:00Z</cp:lastPrinted>
  <dcterms:created xsi:type="dcterms:W3CDTF">2015-05-06T09:36:00Z</dcterms:created>
  <dcterms:modified xsi:type="dcterms:W3CDTF">2015-05-06T11:31:00Z</dcterms:modified>
</cp:coreProperties>
</file>