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60262A75" w14:textId="77777777" w:rsidTr="00C50B27">
        <w:tc>
          <w:tcPr>
            <w:tcW w:w="9828" w:type="dxa"/>
            <w:gridSpan w:val="9"/>
          </w:tcPr>
          <w:p w14:paraId="60262A74" w14:textId="77777777"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60262A78" w14:textId="77777777" w:rsidTr="00C50B27">
        <w:tc>
          <w:tcPr>
            <w:tcW w:w="2808" w:type="dxa"/>
          </w:tcPr>
          <w:p w14:paraId="60262A7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60262A77" w14:textId="61AAAAEA" w:rsidR="006847E2" w:rsidRPr="00C50B27" w:rsidRDefault="004D44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Klára </w:t>
            </w:r>
            <w:proofErr w:type="spellStart"/>
            <w:r>
              <w:rPr>
                <w:sz w:val="22"/>
                <w:szCs w:val="22"/>
              </w:rPr>
              <w:t>Tylšarová</w:t>
            </w:r>
            <w:proofErr w:type="spellEnd"/>
          </w:p>
        </w:tc>
      </w:tr>
      <w:tr w:rsidR="006847E2" w:rsidRPr="00C50B27" w14:paraId="60262A7B" w14:textId="77777777" w:rsidTr="00C50B27">
        <w:tc>
          <w:tcPr>
            <w:tcW w:w="2808" w:type="dxa"/>
          </w:tcPr>
          <w:p w14:paraId="60262A7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60262A7A" w14:textId="13FC0712" w:rsidR="006847E2" w:rsidRPr="00C50B27" w:rsidRDefault="004D44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Názory veřejnosti na selekci žáků na základě jejich schopností v základním vzdělávání</w:t>
            </w:r>
          </w:p>
        </w:tc>
      </w:tr>
      <w:tr w:rsidR="006847E2" w:rsidRPr="00C50B27" w14:paraId="60262A7E" w14:textId="77777777" w:rsidTr="00C50B27">
        <w:tc>
          <w:tcPr>
            <w:tcW w:w="2808" w:type="dxa"/>
          </w:tcPr>
          <w:p w14:paraId="60262A7C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14:paraId="60262A7D" w14:textId="42C47A1E" w:rsidR="006847E2" w:rsidRPr="00C50B27" w:rsidRDefault="004D44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14:paraId="60262A81" w14:textId="77777777" w:rsidTr="00C50B27">
        <w:tc>
          <w:tcPr>
            <w:tcW w:w="2808" w:type="dxa"/>
          </w:tcPr>
          <w:p w14:paraId="60262A7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60262A80" w14:textId="5D983AF3" w:rsidR="006847E2" w:rsidRPr="00C50B27" w:rsidRDefault="004D44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60262A84" w14:textId="77777777" w:rsidTr="00C50B27">
        <w:tc>
          <w:tcPr>
            <w:tcW w:w="2808" w:type="dxa"/>
          </w:tcPr>
          <w:p w14:paraId="60262A82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60262A83" w14:textId="6AE9A338" w:rsidR="006847E2" w:rsidRPr="00C50B27" w:rsidRDefault="004D44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14:paraId="60262A88" w14:textId="77777777" w:rsidTr="00C50B27">
        <w:tc>
          <w:tcPr>
            <w:tcW w:w="2808" w:type="dxa"/>
            <w:vAlign w:val="center"/>
          </w:tcPr>
          <w:p w14:paraId="60262A85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60262A86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60262A87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60262A8A" w14:textId="77777777" w:rsidTr="00C50B27">
        <w:tc>
          <w:tcPr>
            <w:tcW w:w="9828" w:type="dxa"/>
            <w:gridSpan w:val="9"/>
            <w:shd w:val="clear" w:color="auto" w:fill="A6A6A6"/>
          </w:tcPr>
          <w:p w14:paraId="60262A89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60262A92" w14:textId="77777777" w:rsidTr="00C50B27">
        <w:tc>
          <w:tcPr>
            <w:tcW w:w="6791" w:type="dxa"/>
            <w:gridSpan w:val="3"/>
          </w:tcPr>
          <w:p w14:paraId="60262A8B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60262A8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60262A8D" w14:textId="6FA5805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8E" w14:textId="0DAED820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262A8F" w14:textId="37431619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90" w14:textId="5600962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91" w14:textId="0CC2299D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262A9A" w14:textId="77777777" w:rsidTr="00C50B27">
        <w:tc>
          <w:tcPr>
            <w:tcW w:w="6791" w:type="dxa"/>
            <w:gridSpan w:val="3"/>
          </w:tcPr>
          <w:p w14:paraId="60262A93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60262A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60262A95" w14:textId="0AF789D9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96" w14:textId="58E9866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262A97" w14:textId="61F91E2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98" w14:textId="3D0E0194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99" w14:textId="27DE329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262AA2" w14:textId="77777777" w:rsidTr="00C50B27">
        <w:tc>
          <w:tcPr>
            <w:tcW w:w="6791" w:type="dxa"/>
            <w:gridSpan w:val="3"/>
          </w:tcPr>
          <w:p w14:paraId="60262A9B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0262A9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60262A9D" w14:textId="088F86F4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9E" w14:textId="46282853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262A9F" w14:textId="0B5AAD7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A0" w14:textId="692EAB0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A1" w14:textId="34C8313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262AA4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60262AA3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60262AAC" w14:textId="77777777" w:rsidTr="00C50B27">
        <w:tc>
          <w:tcPr>
            <w:tcW w:w="6791" w:type="dxa"/>
            <w:gridSpan w:val="3"/>
          </w:tcPr>
          <w:p w14:paraId="60262AA5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60262AA6" w14:textId="4C56CCCA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A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0262AA8" w14:textId="2C86B558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262AA9" w14:textId="2DD409D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AA" w14:textId="1858C14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AB" w14:textId="104EC2C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262AB4" w14:textId="77777777" w:rsidTr="00C50B27">
        <w:tc>
          <w:tcPr>
            <w:tcW w:w="6791" w:type="dxa"/>
            <w:gridSpan w:val="3"/>
          </w:tcPr>
          <w:p w14:paraId="60262AAD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60262AAE" w14:textId="3BC8CAD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AF" w14:textId="211AF57F" w:rsidR="006847E2" w:rsidRPr="00C50B27" w:rsidRDefault="008E352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0262AB0" w14:textId="018C9B8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262AB1" w14:textId="72533C84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B2" w14:textId="430B54C4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B3" w14:textId="29029F6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60262ABC" w14:textId="77777777" w:rsidTr="00C50B27">
        <w:tc>
          <w:tcPr>
            <w:tcW w:w="6791" w:type="dxa"/>
            <w:gridSpan w:val="3"/>
          </w:tcPr>
          <w:p w14:paraId="60262AB5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60262AB6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60262AB7" w14:textId="5C4F670B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B8" w14:textId="1B6C09F9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262AB9" w14:textId="64A6D73D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BA" w14:textId="760F374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BB" w14:textId="2AEFD6B1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60262ABE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60262AB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60262AC6" w14:textId="77777777" w:rsidTr="00C50B27">
        <w:tc>
          <w:tcPr>
            <w:tcW w:w="6791" w:type="dxa"/>
            <w:gridSpan w:val="3"/>
          </w:tcPr>
          <w:p w14:paraId="60262ABF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60262AC0" w14:textId="503E3B59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C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0262AC2" w14:textId="4AAD181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262AC3" w14:textId="5111F5F8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C4" w14:textId="6DC544AD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C5" w14:textId="3A70FD9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0262ACE" w14:textId="77777777" w:rsidTr="00C50B27">
        <w:tc>
          <w:tcPr>
            <w:tcW w:w="6791" w:type="dxa"/>
            <w:gridSpan w:val="3"/>
          </w:tcPr>
          <w:p w14:paraId="60262AC7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0262AC8" w14:textId="7700214D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C9" w14:textId="2A0FDFF9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CA" w14:textId="5B0A78CA" w:rsidR="0055255D" w:rsidRPr="00C50B27" w:rsidRDefault="008E352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60262ACB" w14:textId="2D09325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CC" w14:textId="0FBE422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CD" w14:textId="5CB65F51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0262AD6" w14:textId="77777777" w:rsidTr="00C50B27">
        <w:tc>
          <w:tcPr>
            <w:tcW w:w="6791" w:type="dxa"/>
            <w:gridSpan w:val="3"/>
          </w:tcPr>
          <w:p w14:paraId="60262ACF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60262AD0" w14:textId="0FD3CF0F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D1" w14:textId="637117EB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D2" w14:textId="4BBB3D9A" w:rsidR="0055255D" w:rsidRPr="00C50B27" w:rsidRDefault="008E352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60262AD3" w14:textId="683F9066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D4" w14:textId="650D6AD8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D5" w14:textId="13AAA6A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0262ADE" w14:textId="77777777" w:rsidTr="00C50B27">
        <w:tc>
          <w:tcPr>
            <w:tcW w:w="6791" w:type="dxa"/>
            <w:gridSpan w:val="3"/>
          </w:tcPr>
          <w:p w14:paraId="60262AD7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0262AD8" w14:textId="69371DE6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D9" w14:textId="131DD05F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DA" w14:textId="79CF9364" w:rsidR="0055255D" w:rsidRPr="00C50B27" w:rsidRDefault="00B63E9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60262ADB" w14:textId="0B9168BB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DC" w14:textId="10FBBD8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DD" w14:textId="3BC04173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0262AE0" w14:textId="77777777" w:rsidTr="00B411DB">
        <w:tc>
          <w:tcPr>
            <w:tcW w:w="9828" w:type="dxa"/>
            <w:gridSpan w:val="9"/>
            <w:shd w:val="clear" w:color="auto" w:fill="A6A6A6"/>
          </w:tcPr>
          <w:p w14:paraId="60262ADF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60262AE8" w14:textId="77777777" w:rsidTr="00C50B27">
        <w:tc>
          <w:tcPr>
            <w:tcW w:w="6791" w:type="dxa"/>
            <w:gridSpan w:val="3"/>
          </w:tcPr>
          <w:p w14:paraId="60262AE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60262AE2" w14:textId="2248DCFC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E3" w14:textId="3FA3D3C4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E4" w14:textId="0AFFD1BC" w:rsidR="00B411DB" w:rsidRPr="00C50B27" w:rsidRDefault="00B63E94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60262AE5" w14:textId="0F3F9892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E6" w14:textId="485DB2C1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E7" w14:textId="407AF569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0262AF0" w14:textId="77777777" w:rsidTr="00C50B27">
        <w:tc>
          <w:tcPr>
            <w:tcW w:w="6791" w:type="dxa"/>
            <w:gridSpan w:val="3"/>
          </w:tcPr>
          <w:p w14:paraId="60262AE9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60262AEA" w14:textId="55263DE9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EB" w14:textId="3721EA43" w:rsidR="00B411DB" w:rsidRPr="00C50B27" w:rsidRDefault="008E352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0262AEC" w14:textId="228A396A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262AED" w14:textId="7B7824DE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EE" w14:textId="7015299D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EF" w14:textId="1B8CDA8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0262AF8" w14:textId="77777777" w:rsidTr="00C50B27">
        <w:tc>
          <w:tcPr>
            <w:tcW w:w="6791" w:type="dxa"/>
            <w:gridSpan w:val="3"/>
          </w:tcPr>
          <w:p w14:paraId="60262AF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14:paraId="60262AF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60262AF3" w14:textId="6E1C478D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F4" w14:textId="5837D98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262AF5" w14:textId="7C5176AA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262AF6" w14:textId="7A3F386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262AF7" w14:textId="019836DC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0262B04" w14:textId="77777777" w:rsidTr="00C50B27">
        <w:tc>
          <w:tcPr>
            <w:tcW w:w="9828" w:type="dxa"/>
            <w:gridSpan w:val="9"/>
          </w:tcPr>
          <w:p w14:paraId="60262AF9" w14:textId="51614E38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60262AFA" w14:textId="28B807CD" w:rsidR="00B411DB" w:rsidRDefault="006119E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pojednává o velmi diskutovaném tématu – selekci žáků. Autorka dělí bakalářkou práci do dvou základních kapitol – teoretické a empirické. V rámci teoretické část jsou s využitím relevantní literatury popsány základní koncepty v rámci dané oblasti, empirická část se prostřednictvím kvantitativní strategie výzkumu zaměřuje na názory veřejnosti na selekci žáků podle jejich schopností.</w:t>
            </w:r>
          </w:p>
          <w:p w14:paraId="37101AEA" w14:textId="77777777" w:rsidR="006119E0" w:rsidRPr="00B31E68" w:rsidRDefault="006119E0" w:rsidP="00362AB0">
            <w:pPr>
              <w:rPr>
                <w:sz w:val="22"/>
                <w:szCs w:val="22"/>
                <w:u w:val="single"/>
              </w:rPr>
            </w:pPr>
            <w:r w:rsidRPr="00B31E68">
              <w:rPr>
                <w:sz w:val="22"/>
                <w:szCs w:val="22"/>
                <w:u w:val="single"/>
              </w:rPr>
              <w:t>Silné stránky:</w:t>
            </w:r>
          </w:p>
          <w:p w14:paraId="4AABE4F4" w14:textId="636ACDDA" w:rsidR="006119E0" w:rsidRDefault="006119E0" w:rsidP="006119E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</w:t>
            </w:r>
          </w:p>
          <w:p w14:paraId="136812A5" w14:textId="3B20D9F9" w:rsidR="006119E0" w:rsidRDefault="006119E0" w:rsidP="006119E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Zainteresovanost autorky </w:t>
            </w:r>
          </w:p>
          <w:p w14:paraId="2D223CC5" w14:textId="093E6DF2" w:rsidR="006119E0" w:rsidRDefault="006119E0" w:rsidP="006119E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bakalářské práce předkládá základní vymezení dané problematiky, autorka čerpá z relevantní odborné literatury, </w:t>
            </w:r>
            <w:r w:rsidR="008E352F">
              <w:rPr>
                <w:sz w:val="22"/>
                <w:szCs w:val="22"/>
              </w:rPr>
              <w:t>se kterou adekvátně pracuje.</w:t>
            </w:r>
          </w:p>
          <w:p w14:paraId="0A88AD07" w14:textId="5F2097B7" w:rsidR="00B31E68" w:rsidRPr="00B31E68" w:rsidRDefault="00B31E68" w:rsidP="00B31E68">
            <w:pPr>
              <w:rPr>
                <w:sz w:val="22"/>
                <w:szCs w:val="22"/>
                <w:u w:val="single"/>
              </w:rPr>
            </w:pPr>
            <w:r w:rsidRPr="00B31E68">
              <w:rPr>
                <w:sz w:val="22"/>
                <w:szCs w:val="22"/>
                <w:u w:val="single"/>
              </w:rPr>
              <w:t>Slabé stránky:</w:t>
            </w:r>
          </w:p>
          <w:p w14:paraId="60262AFB" w14:textId="2B3DF547" w:rsidR="00B411DB" w:rsidRPr="008E352F" w:rsidRDefault="00B31E68" w:rsidP="00B31E68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2"/>
              </w:rPr>
            </w:pPr>
            <w:r w:rsidRPr="00B31E68">
              <w:rPr>
                <w:sz w:val="22"/>
              </w:rPr>
              <w:t xml:space="preserve">V rámci empirické části by byla vhodná hlubší </w:t>
            </w:r>
            <w:r w:rsidR="00B63E94">
              <w:rPr>
                <w:sz w:val="22"/>
              </w:rPr>
              <w:t xml:space="preserve">interpretace dat a </w:t>
            </w:r>
            <w:r w:rsidRPr="00B31E68">
              <w:rPr>
                <w:sz w:val="22"/>
              </w:rPr>
              <w:t xml:space="preserve">diskuse </w:t>
            </w:r>
            <w:r>
              <w:rPr>
                <w:sz w:val="22"/>
              </w:rPr>
              <w:t>nad zkoumanou oblastí.</w:t>
            </w:r>
          </w:p>
          <w:p w14:paraId="1FF07586" w14:textId="171C9C45" w:rsidR="008E352F" w:rsidRPr="008E352F" w:rsidRDefault="008E352F" w:rsidP="00B31E68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2"/>
              </w:rPr>
            </w:pPr>
            <w:r>
              <w:rPr>
                <w:sz w:val="22"/>
              </w:rPr>
              <w:t>B</w:t>
            </w:r>
            <w:r w:rsidR="00B63E94">
              <w:rPr>
                <w:sz w:val="22"/>
              </w:rPr>
              <w:t>ylo</w:t>
            </w:r>
            <w:r>
              <w:rPr>
                <w:sz w:val="22"/>
              </w:rPr>
              <w:t xml:space="preserve"> by vhodnější explicitní terminologické vymezení pojmu „schopnosti“.</w:t>
            </w:r>
          </w:p>
          <w:p w14:paraId="60262B03" w14:textId="02F767EF" w:rsidR="00B411DB" w:rsidRPr="008E352F" w:rsidRDefault="008E352F" w:rsidP="008E352F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2"/>
              </w:rPr>
            </w:pPr>
            <w:r>
              <w:rPr>
                <w:sz w:val="22"/>
              </w:rPr>
              <w:t>Diskutabilní se může jevit konstrukce dotazníku (vymezení pojmů v úvodu dotazníku by bylo vhodné uvést odborněji; otázka sugestivnosti některých výroků</w:t>
            </w:r>
            <w:r w:rsidR="00B63E94">
              <w:rPr>
                <w:sz w:val="22"/>
              </w:rPr>
              <w:t xml:space="preserve"> aj.</w:t>
            </w:r>
            <w:r>
              <w:rPr>
                <w:sz w:val="22"/>
              </w:rPr>
              <w:t>).</w:t>
            </w:r>
          </w:p>
        </w:tc>
      </w:tr>
      <w:tr w:rsidR="00B411DB" w:rsidRPr="00C50B27" w14:paraId="60262B0E" w14:textId="77777777" w:rsidTr="00C50B27">
        <w:tc>
          <w:tcPr>
            <w:tcW w:w="9828" w:type="dxa"/>
            <w:gridSpan w:val="9"/>
          </w:tcPr>
          <w:p w14:paraId="60262B05" w14:textId="7CDFC119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60262B06" w14:textId="47D4DD4C" w:rsidR="00B411DB" w:rsidRDefault="008E35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je hlavní přínos V</w:t>
            </w:r>
            <w:r w:rsidR="00B31E68">
              <w:rPr>
                <w:sz w:val="22"/>
                <w:szCs w:val="22"/>
              </w:rPr>
              <w:t>aší bakalářské práce?</w:t>
            </w:r>
          </w:p>
          <w:p w14:paraId="7FA917AA" w14:textId="729C4EB4" w:rsidR="00B31E68" w:rsidRDefault="00B31E6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Pokuste se shrnout základní zjištění vyplývající z empirické části bakalářské práce.</w:t>
            </w:r>
          </w:p>
          <w:p w14:paraId="60262B0D" w14:textId="102DBCDD" w:rsidR="00B411DB" w:rsidRPr="00C50B27" w:rsidRDefault="008E35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jakém základě jste formulovala hypotézy?</w:t>
            </w:r>
          </w:p>
        </w:tc>
      </w:tr>
      <w:tr w:rsidR="00B411DB" w:rsidRPr="00C50B27" w14:paraId="60262B16" w14:textId="77777777" w:rsidTr="00C50B27">
        <w:tc>
          <w:tcPr>
            <w:tcW w:w="6791" w:type="dxa"/>
            <w:gridSpan w:val="3"/>
          </w:tcPr>
          <w:p w14:paraId="60262B0F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60262B10" w14:textId="491EACD5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60262B11" w14:textId="38D94BA2" w:rsidR="00B411DB" w:rsidRPr="00C50B27" w:rsidRDefault="008E352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14:paraId="60262B12" w14:textId="32489282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60262B13" w14:textId="78EC26FE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60262B14" w14:textId="59278B42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60262B15" w14:textId="497E0744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0262B19" w14:textId="77777777" w:rsidTr="00C50B27">
        <w:tc>
          <w:tcPr>
            <w:tcW w:w="4068" w:type="dxa"/>
            <w:gridSpan w:val="2"/>
            <w:vAlign w:val="center"/>
          </w:tcPr>
          <w:p w14:paraId="60262B17" w14:textId="22C9ACFB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7B1428">
              <w:rPr>
                <w:sz w:val="22"/>
                <w:szCs w:val="22"/>
              </w:rPr>
              <w:t xml:space="preserve"> </w:t>
            </w:r>
            <w:r w:rsidR="00C04E96">
              <w:rPr>
                <w:sz w:val="22"/>
                <w:szCs w:val="22"/>
              </w:rPr>
              <w:t>14. 5. 2015</w:t>
            </w:r>
          </w:p>
        </w:tc>
        <w:tc>
          <w:tcPr>
            <w:tcW w:w="5760" w:type="dxa"/>
            <w:gridSpan w:val="7"/>
            <w:vAlign w:val="center"/>
          </w:tcPr>
          <w:p w14:paraId="60262B18" w14:textId="08F8F4CC" w:rsidR="00B411DB" w:rsidRPr="00C50B27" w:rsidRDefault="00B411DB" w:rsidP="00B63E9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C04E96">
              <w:rPr>
                <w:sz w:val="22"/>
                <w:szCs w:val="22"/>
              </w:rPr>
              <w:t xml:space="preserve"> </w:t>
            </w:r>
            <w:r w:rsidR="00B63E94">
              <w:rPr>
                <w:sz w:val="22"/>
                <w:szCs w:val="22"/>
              </w:rPr>
              <w:t>Anna Petr Šafránková</w:t>
            </w:r>
            <w:r w:rsidR="00B63E94">
              <w:rPr>
                <w:sz w:val="22"/>
                <w:szCs w:val="22"/>
              </w:rPr>
              <w:t xml:space="preserve">, v. r. </w:t>
            </w:r>
            <w:bookmarkStart w:id="0" w:name="_GoBack"/>
            <w:bookmarkEnd w:id="0"/>
          </w:p>
        </w:tc>
      </w:tr>
    </w:tbl>
    <w:p w14:paraId="60262B1A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FADBF4" w14:textId="77777777" w:rsidR="002D3A8A" w:rsidRDefault="002D3A8A">
      <w:r>
        <w:separator/>
      </w:r>
    </w:p>
  </w:endnote>
  <w:endnote w:type="continuationSeparator" w:id="0">
    <w:p w14:paraId="37914D9D" w14:textId="77777777" w:rsidR="002D3A8A" w:rsidRDefault="002D3A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8319ED" w14:textId="77777777" w:rsidR="002D3A8A" w:rsidRDefault="002D3A8A">
      <w:r>
        <w:separator/>
      </w:r>
    </w:p>
  </w:footnote>
  <w:footnote w:type="continuationSeparator" w:id="0">
    <w:p w14:paraId="1A271722" w14:textId="77777777" w:rsidR="002D3A8A" w:rsidRDefault="002D3A8A">
      <w:r>
        <w:continuationSeparator/>
      </w:r>
    </w:p>
  </w:footnote>
  <w:footnote w:id="1">
    <w:p w14:paraId="60262B1F" w14:textId="77777777"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A7779D"/>
    <w:multiLevelType w:val="hybridMultilevel"/>
    <w:tmpl w:val="11D2F8A0"/>
    <w:lvl w:ilvl="0" w:tplc="5E3216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B0682"/>
    <w:rsid w:val="000E2C47"/>
    <w:rsid w:val="002D3A8A"/>
    <w:rsid w:val="00362AB0"/>
    <w:rsid w:val="003F5DA2"/>
    <w:rsid w:val="004D4497"/>
    <w:rsid w:val="00512982"/>
    <w:rsid w:val="00514664"/>
    <w:rsid w:val="00526D47"/>
    <w:rsid w:val="0055255D"/>
    <w:rsid w:val="005C219A"/>
    <w:rsid w:val="006119E0"/>
    <w:rsid w:val="006847E2"/>
    <w:rsid w:val="00730C1A"/>
    <w:rsid w:val="007B1428"/>
    <w:rsid w:val="008E352F"/>
    <w:rsid w:val="00A54601"/>
    <w:rsid w:val="00B31E68"/>
    <w:rsid w:val="00B411DB"/>
    <w:rsid w:val="00B63E94"/>
    <w:rsid w:val="00BA3203"/>
    <w:rsid w:val="00C03D7D"/>
    <w:rsid w:val="00C04E96"/>
    <w:rsid w:val="00C50B27"/>
    <w:rsid w:val="00D62416"/>
    <w:rsid w:val="00DC1BF5"/>
    <w:rsid w:val="00E709EA"/>
    <w:rsid w:val="00E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262A7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119E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119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52</TotalTime>
  <Pages>1</Pages>
  <Words>370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6</cp:revision>
  <cp:lastPrinted>2015-05-18T09:31:00Z</cp:lastPrinted>
  <dcterms:created xsi:type="dcterms:W3CDTF">2015-05-15T19:22:00Z</dcterms:created>
  <dcterms:modified xsi:type="dcterms:W3CDTF">2015-05-18T09:32:00Z</dcterms:modified>
</cp:coreProperties>
</file>