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2A3E4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2A3E47">
              <w:rPr>
                <w:b/>
                <w:sz w:val="22"/>
                <w:szCs w:val="22"/>
              </w:rPr>
              <w:t>OPONEN</w:t>
            </w:r>
            <w:bookmarkStart w:id="0" w:name="_GoBack"/>
            <w:bookmarkEnd w:id="0"/>
            <w:r w:rsidR="002A3E47">
              <w:rPr>
                <w:b/>
                <w:sz w:val="22"/>
                <w:szCs w:val="22"/>
              </w:rPr>
              <w:t>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E5D8E" w:rsidP="00F3330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Klára </w:t>
            </w:r>
            <w:proofErr w:type="spellStart"/>
            <w:r>
              <w:rPr>
                <w:sz w:val="22"/>
                <w:szCs w:val="22"/>
              </w:rPr>
              <w:t>Zbružová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E5D8E" w:rsidP="00A27B7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Názory pedagogů na práci asistenta pedagoga u dětí s ADHD na prvním stupni ZŠ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E356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E360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30C7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30C7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30C7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30C7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230C7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30C7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954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954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954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E3600F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954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422E7C" w:rsidRDefault="002C7926" w:rsidP="00422E7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</w:t>
            </w:r>
            <w:r w:rsidR="00536002">
              <w:rPr>
                <w:sz w:val="22"/>
                <w:szCs w:val="22"/>
              </w:rPr>
              <w:t>věnuje velmi aktuálnímu tématu.</w:t>
            </w:r>
          </w:p>
          <w:p w:rsidR="00E3600F" w:rsidRDefault="00E3600F" w:rsidP="00E3600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vhodně uvádí Teoretickou částí do řešené problematiky.</w:t>
            </w:r>
          </w:p>
          <w:p w:rsidR="00F1326B" w:rsidRDefault="00E3600F" w:rsidP="009954C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</w:t>
            </w:r>
            <w:r w:rsidR="00536002">
              <w:rPr>
                <w:sz w:val="22"/>
                <w:szCs w:val="22"/>
              </w:rPr>
              <w:t>autorka přehledně uvádí</w:t>
            </w:r>
            <w:r w:rsidR="009954C4">
              <w:rPr>
                <w:sz w:val="22"/>
                <w:szCs w:val="22"/>
              </w:rPr>
              <w:t>,</w:t>
            </w:r>
            <w:r w:rsidR="00536002">
              <w:rPr>
                <w:sz w:val="22"/>
                <w:szCs w:val="22"/>
              </w:rPr>
              <w:t xml:space="preserve"> z </w:t>
            </w:r>
            <w:r w:rsidR="009954C4">
              <w:rPr>
                <w:sz w:val="22"/>
                <w:szCs w:val="22"/>
              </w:rPr>
              <w:t>kterých</w:t>
            </w:r>
            <w:r w:rsidR="00536002">
              <w:rPr>
                <w:sz w:val="22"/>
                <w:szCs w:val="22"/>
              </w:rPr>
              <w:t xml:space="preserve"> kódů </w:t>
            </w:r>
            <w:r w:rsidR="000F553E">
              <w:rPr>
                <w:sz w:val="22"/>
                <w:szCs w:val="22"/>
              </w:rPr>
              <w:t>utvořila jednotlivé kategorie.</w:t>
            </w:r>
            <w:r>
              <w:rPr>
                <w:sz w:val="22"/>
                <w:szCs w:val="22"/>
              </w:rPr>
              <w:t xml:space="preserve">  </w:t>
            </w:r>
            <w:r w:rsidR="00316C4D">
              <w:rPr>
                <w:sz w:val="22"/>
                <w:szCs w:val="22"/>
              </w:rPr>
              <w:t xml:space="preserve"> </w:t>
            </w:r>
          </w:p>
          <w:p w:rsidR="009954C4" w:rsidRPr="00C50B27" w:rsidRDefault="009954C4" w:rsidP="009954C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práci se vyskytuje nadměrné užívání ukazovacích zájmen a občas neobratné formulace (např. str. 47 „Co se týká druhé oblasti…“).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5C4DE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801F6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</w:t>
            </w:r>
            <w:r w:rsidR="003A7EB9">
              <w:rPr>
                <w:sz w:val="22"/>
                <w:szCs w:val="22"/>
              </w:rPr>
              <w:t xml:space="preserve"> </w:t>
            </w:r>
            <w:proofErr w:type="gramStart"/>
            <w:r w:rsidR="00801F64">
              <w:rPr>
                <w:sz w:val="22"/>
                <w:szCs w:val="22"/>
              </w:rPr>
              <w:t>3</w:t>
            </w:r>
            <w:r w:rsidR="003A7EB9">
              <w:rPr>
                <w:sz w:val="22"/>
                <w:szCs w:val="22"/>
              </w:rPr>
              <w:t>.5</w:t>
            </w:r>
            <w:r w:rsidR="000C14A3">
              <w:rPr>
                <w:sz w:val="22"/>
                <w:szCs w:val="22"/>
              </w:rPr>
              <w:t>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6F94" w:rsidRDefault="00126F94">
      <w:r>
        <w:separator/>
      </w:r>
    </w:p>
  </w:endnote>
  <w:endnote w:type="continuationSeparator" w:id="0">
    <w:p w:rsidR="00126F94" w:rsidRDefault="00126F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6F94" w:rsidRDefault="00126F94">
      <w:r>
        <w:separator/>
      </w:r>
    </w:p>
  </w:footnote>
  <w:footnote w:type="continuationSeparator" w:id="0">
    <w:p w:rsidR="00126F94" w:rsidRDefault="00126F9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45263"/>
    <w:rsid w:val="000C14A3"/>
    <w:rsid w:val="000F553E"/>
    <w:rsid w:val="00126F94"/>
    <w:rsid w:val="0015495D"/>
    <w:rsid w:val="001D1692"/>
    <w:rsid w:val="001E356C"/>
    <w:rsid w:val="001E5D8E"/>
    <w:rsid w:val="00230C79"/>
    <w:rsid w:val="00263436"/>
    <w:rsid w:val="002A3E47"/>
    <w:rsid w:val="002C7926"/>
    <w:rsid w:val="00316C4D"/>
    <w:rsid w:val="00362AB0"/>
    <w:rsid w:val="003A7EB9"/>
    <w:rsid w:val="003C5CCE"/>
    <w:rsid w:val="003F5DA2"/>
    <w:rsid w:val="00422E7C"/>
    <w:rsid w:val="00454BFF"/>
    <w:rsid w:val="004627E9"/>
    <w:rsid w:val="004774D1"/>
    <w:rsid w:val="00483FD8"/>
    <w:rsid w:val="004E21C4"/>
    <w:rsid w:val="00512865"/>
    <w:rsid w:val="00512982"/>
    <w:rsid w:val="00526D47"/>
    <w:rsid w:val="00536002"/>
    <w:rsid w:val="0055255D"/>
    <w:rsid w:val="00563631"/>
    <w:rsid w:val="005A47B3"/>
    <w:rsid w:val="005B4E64"/>
    <w:rsid w:val="005C219A"/>
    <w:rsid w:val="005C4DEF"/>
    <w:rsid w:val="00605CC4"/>
    <w:rsid w:val="006847E2"/>
    <w:rsid w:val="00685B9A"/>
    <w:rsid w:val="00747070"/>
    <w:rsid w:val="00801F64"/>
    <w:rsid w:val="00852B4A"/>
    <w:rsid w:val="008614B3"/>
    <w:rsid w:val="008E0AA7"/>
    <w:rsid w:val="0091154F"/>
    <w:rsid w:val="00925D1B"/>
    <w:rsid w:val="00926364"/>
    <w:rsid w:val="00975227"/>
    <w:rsid w:val="009954C4"/>
    <w:rsid w:val="009B1798"/>
    <w:rsid w:val="009B2248"/>
    <w:rsid w:val="00A13235"/>
    <w:rsid w:val="00A27B72"/>
    <w:rsid w:val="00A51A14"/>
    <w:rsid w:val="00AB19AC"/>
    <w:rsid w:val="00AD663F"/>
    <w:rsid w:val="00AF1740"/>
    <w:rsid w:val="00AF51F3"/>
    <w:rsid w:val="00B411DB"/>
    <w:rsid w:val="00BA3203"/>
    <w:rsid w:val="00BD23A0"/>
    <w:rsid w:val="00C13464"/>
    <w:rsid w:val="00C50B27"/>
    <w:rsid w:val="00C7770C"/>
    <w:rsid w:val="00CB1EFB"/>
    <w:rsid w:val="00CE0A8B"/>
    <w:rsid w:val="00D51EF2"/>
    <w:rsid w:val="00DC1BF5"/>
    <w:rsid w:val="00DE3A6C"/>
    <w:rsid w:val="00E126C8"/>
    <w:rsid w:val="00E24CA7"/>
    <w:rsid w:val="00E3600F"/>
    <w:rsid w:val="00E67C85"/>
    <w:rsid w:val="00E709EA"/>
    <w:rsid w:val="00E954C1"/>
    <w:rsid w:val="00EE2E19"/>
    <w:rsid w:val="00EE564E"/>
    <w:rsid w:val="00F1326B"/>
    <w:rsid w:val="00F15056"/>
    <w:rsid w:val="00F21B3F"/>
    <w:rsid w:val="00F33308"/>
    <w:rsid w:val="00FA5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6</TotalTime>
  <Pages>1</Pages>
  <Words>242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4</cp:revision>
  <cp:lastPrinted>2012-04-25T08:21:00Z</cp:lastPrinted>
  <dcterms:created xsi:type="dcterms:W3CDTF">2015-05-08T09:06:00Z</dcterms:created>
  <dcterms:modified xsi:type="dcterms:W3CDTF">2015-05-20T07:45:00Z</dcterms:modified>
</cp:coreProperties>
</file>